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C955E" w14:textId="00320FDF" w:rsidR="007646BE" w:rsidRPr="00BE747D" w:rsidRDefault="007646BE" w:rsidP="007646BE">
      <w:pPr>
        <w:jc w:val="center"/>
        <w:rPr>
          <w:sz w:val="32"/>
          <w:szCs w:val="32"/>
        </w:rPr>
      </w:pPr>
      <w:r w:rsidRPr="007646BE">
        <w:rPr>
          <w:b/>
          <w:bCs/>
          <w:sz w:val="32"/>
          <w:szCs w:val="32"/>
        </w:rPr>
        <w:t>MODULO DI ISCRIZIONE</w:t>
      </w:r>
    </w:p>
    <w:p w14:paraId="2B5F00ED" w14:textId="1B978BDF" w:rsidR="007646BE" w:rsidRPr="00BE747D" w:rsidRDefault="007646BE" w:rsidP="007646BE">
      <w:pPr>
        <w:jc w:val="center"/>
        <w:rPr>
          <w:sz w:val="28"/>
          <w:szCs w:val="28"/>
        </w:rPr>
      </w:pPr>
      <w:r w:rsidRPr="007646BE">
        <w:rPr>
          <w:b/>
          <w:bCs/>
          <w:sz w:val="28"/>
          <w:szCs w:val="28"/>
        </w:rPr>
        <w:t>Accelerare l'Innovazione tramite l'Intelligenza Artificiale e la Prototipazione Interattiva</w:t>
      </w:r>
    </w:p>
    <w:p w14:paraId="58F9BF70" w14:textId="31B0C0F1" w:rsidR="007646BE" w:rsidRDefault="009C37E2" w:rsidP="007646BE">
      <w:pPr>
        <w:jc w:val="center"/>
      </w:pPr>
      <w:r w:rsidRPr="007646BE">
        <w:t>Prima Edizione</w:t>
      </w:r>
    </w:p>
    <w:p w14:paraId="01333339" w14:textId="77777777" w:rsidR="009C37E2" w:rsidRDefault="009C37E2" w:rsidP="007646BE">
      <w:pPr>
        <w:jc w:val="center"/>
      </w:pPr>
    </w:p>
    <w:p w14:paraId="14E1199C" w14:textId="1AC1FEAE" w:rsidR="007646BE" w:rsidRDefault="007646BE" w:rsidP="007646BE">
      <w:pPr>
        <w:jc w:val="center"/>
      </w:pPr>
      <w:r w:rsidRPr="007646BE">
        <w:t>Università degli Studi di Padova</w:t>
      </w:r>
    </w:p>
    <w:p w14:paraId="161FF318" w14:textId="77777777" w:rsidR="009C37E2" w:rsidRDefault="007646BE" w:rsidP="007646BE">
      <w:pPr>
        <w:jc w:val="center"/>
      </w:pPr>
      <w:r w:rsidRPr="007646BE">
        <w:t xml:space="preserve">Dipartimento di Tecnica e Gestione dei Sistemi Industriali Anno 2026 </w:t>
      </w:r>
    </w:p>
    <w:p w14:paraId="675F7ABA" w14:textId="62BD99DC" w:rsidR="007646BE" w:rsidRPr="007646BE" w:rsidRDefault="007646BE" w:rsidP="007646BE">
      <w:pPr>
        <w:jc w:val="center"/>
      </w:pPr>
      <w:r w:rsidRPr="007646BE">
        <w:t>Vicenza</w:t>
      </w:r>
    </w:p>
    <w:p w14:paraId="54F41C6B" w14:textId="77777777" w:rsidR="007646BE" w:rsidRDefault="005447B3" w:rsidP="007646BE">
      <w:pPr>
        <w:jc w:val="center"/>
      </w:pPr>
      <w:r>
        <w:pict w14:anchorId="5E02E399">
          <v:rect id="_x0000_i1025" style="width:0;height:1.5pt" o:hralign="center" o:hrstd="t" o:hr="t" fillcolor="#a0a0a0" stroked="f"/>
        </w:pict>
      </w:r>
    </w:p>
    <w:p w14:paraId="27334D9C" w14:textId="77777777" w:rsidR="00CD6F63" w:rsidRPr="007646BE" w:rsidRDefault="00CD6F63" w:rsidP="007646BE">
      <w:pPr>
        <w:jc w:val="center"/>
      </w:pPr>
    </w:p>
    <w:p w14:paraId="33F30F76" w14:textId="7C582F23" w:rsidR="007646BE" w:rsidRPr="00030E36" w:rsidRDefault="007646BE" w:rsidP="00030E36">
      <w:pPr>
        <w:pStyle w:val="Paragrafoelenco"/>
        <w:numPr>
          <w:ilvl w:val="0"/>
          <w:numId w:val="3"/>
        </w:numPr>
        <w:jc w:val="both"/>
        <w:rPr>
          <w:b/>
          <w:bCs/>
        </w:rPr>
      </w:pPr>
      <w:r w:rsidRPr="00030E36">
        <w:rPr>
          <w:b/>
          <w:bCs/>
        </w:rPr>
        <w:t>DATI ANAGRAFICI</w:t>
      </w:r>
    </w:p>
    <w:p w14:paraId="4F1539D3" w14:textId="77777777" w:rsidR="00030E36" w:rsidRPr="007646BE" w:rsidRDefault="00030E36" w:rsidP="00030E36">
      <w:pPr>
        <w:pStyle w:val="Paragrafoelenco"/>
        <w:jc w:val="both"/>
      </w:pPr>
    </w:p>
    <w:p w14:paraId="0EA4EC80" w14:textId="2E9E0DA0" w:rsidR="007646BE" w:rsidRDefault="007646BE" w:rsidP="00030572">
      <w:pPr>
        <w:spacing w:line="276" w:lineRule="auto"/>
        <w:jc w:val="both"/>
      </w:pPr>
      <w:r w:rsidRPr="007646BE">
        <w:t>Nome: _____________________________ Cognome: __________________________</w:t>
      </w:r>
    </w:p>
    <w:p w14:paraId="7831A3F2" w14:textId="77777777" w:rsidR="002D1F41" w:rsidRPr="007646BE" w:rsidRDefault="002D1F41" w:rsidP="00030572">
      <w:pPr>
        <w:spacing w:line="276" w:lineRule="auto"/>
        <w:jc w:val="both"/>
      </w:pPr>
    </w:p>
    <w:p w14:paraId="68119AAD" w14:textId="77777777" w:rsidR="007646BE" w:rsidRDefault="007646BE" w:rsidP="00030572">
      <w:pPr>
        <w:spacing w:line="276" w:lineRule="auto"/>
        <w:jc w:val="both"/>
      </w:pPr>
      <w:r w:rsidRPr="007646BE">
        <w:t>Data di nascita: _________________ Luogo di nascita: _________________________</w:t>
      </w:r>
    </w:p>
    <w:p w14:paraId="6A905FF9" w14:textId="77777777" w:rsidR="002D1F41" w:rsidRPr="007646BE" w:rsidRDefault="002D1F41" w:rsidP="00030572">
      <w:pPr>
        <w:spacing w:line="276" w:lineRule="auto"/>
        <w:jc w:val="both"/>
      </w:pPr>
    </w:p>
    <w:p w14:paraId="0667D730" w14:textId="77777777" w:rsidR="007646BE" w:rsidRDefault="007646BE" w:rsidP="00030572">
      <w:pPr>
        <w:spacing w:line="276" w:lineRule="auto"/>
        <w:jc w:val="both"/>
      </w:pPr>
      <w:r w:rsidRPr="007646BE">
        <w:t>Codice Fiscale: _________________________ Sesso: _______ Nazionalità: _________</w:t>
      </w:r>
    </w:p>
    <w:p w14:paraId="16F02A63" w14:textId="77777777" w:rsidR="002D1F41" w:rsidRPr="007646BE" w:rsidRDefault="002D1F41" w:rsidP="00030572">
      <w:pPr>
        <w:spacing w:line="276" w:lineRule="auto"/>
        <w:jc w:val="both"/>
      </w:pPr>
    </w:p>
    <w:p w14:paraId="58B6F4F9" w14:textId="3C641844" w:rsidR="007646BE" w:rsidRDefault="007646BE" w:rsidP="00030572">
      <w:pPr>
        <w:spacing w:line="276" w:lineRule="auto"/>
        <w:jc w:val="both"/>
      </w:pPr>
      <w:r w:rsidRPr="007646BE">
        <w:t>Indirizzo di residenza: ____________________________________________________</w:t>
      </w:r>
    </w:p>
    <w:p w14:paraId="1A9AF874" w14:textId="77777777" w:rsidR="00030E36" w:rsidRPr="007646BE" w:rsidRDefault="00030E36" w:rsidP="00030572">
      <w:pPr>
        <w:spacing w:line="276" w:lineRule="auto"/>
        <w:jc w:val="both"/>
      </w:pPr>
    </w:p>
    <w:p w14:paraId="7DE0D88F" w14:textId="4184919B" w:rsidR="007646BE" w:rsidRDefault="007646BE" w:rsidP="00030572">
      <w:pPr>
        <w:spacing w:line="276" w:lineRule="auto"/>
        <w:jc w:val="both"/>
      </w:pPr>
      <w:r w:rsidRPr="007646BE">
        <w:t>CAP: _________ Città: __________________________ Provincia: ______________</w:t>
      </w:r>
      <w:r w:rsidR="00030E36">
        <w:t>__</w:t>
      </w:r>
    </w:p>
    <w:p w14:paraId="4B03CE83" w14:textId="77777777" w:rsidR="00602573" w:rsidRPr="007646BE" w:rsidRDefault="00602573" w:rsidP="00030572">
      <w:pPr>
        <w:spacing w:line="276" w:lineRule="auto"/>
        <w:jc w:val="both"/>
      </w:pPr>
    </w:p>
    <w:p w14:paraId="0E074DA5" w14:textId="3038D00B" w:rsidR="007646BE" w:rsidRDefault="007646BE" w:rsidP="00030572">
      <w:pPr>
        <w:spacing w:line="276" w:lineRule="auto"/>
        <w:jc w:val="both"/>
      </w:pPr>
      <w:r w:rsidRPr="007646BE">
        <w:t>Telefono: _________________________ E-mail:______________________________</w:t>
      </w:r>
    </w:p>
    <w:p w14:paraId="65C828EB" w14:textId="77777777" w:rsidR="00CD6F63" w:rsidRPr="007646BE" w:rsidRDefault="00CD6F63" w:rsidP="00030572">
      <w:pPr>
        <w:spacing w:line="276" w:lineRule="auto"/>
        <w:jc w:val="both"/>
      </w:pPr>
    </w:p>
    <w:p w14:paraId="61B6FA30" w14:textId="77777777" w:rsidR="007646BE" w:rsidRPr="007646BE" w:rsidRDefault="005447B3" w:rsidP="00030572">
      <w:pPr>
        <w:jc w:val="both"/>
      </w:pPr>
      <w:r>
        <w:pict w14:anchorId="2FE242D8">
          <v:rect id="_x0000_i1026" style="width:0;height:1.5pt" o:hralign="center" o:hrstd="t" o:hr="t" fillcolor="#a0a0a0" stroked="f"/>
        </w:pict>
      </w:r>
    </w:p>
    <w:p w14:paraId="1C206EC0" w14:textId="77777777" w:rsidR="00CD6F63" w:rsidRDefault="00CD6F63" w:rsidP="00CD6F63">
      <w:pPr>
        <w:pStyle w:val="Paragrafoelenco"/>
        <w:jc w:val="both"/>
        <w:rPr>
          <w:b/>
          <w:bCs/>
        </w:rPr>
      </w:pPr>
    </w:p>
    <w:p w14:paraId="43A8DFC0" w14:textId="2CFA5F22" w:rsidR="007646BE" w:rsidRPr="00602573" w:rsidRDefault="007646BE" w:rsidP="00602573">
      <w:pPr>
        <w:pStyle w:val="Paragrafoelenco"/>
        <w:numPr>
          <w:ilvl w:val="0"/>
          <w:numId w:val="3"/>
        </w:numPr>
        <w:jc w:val="both"/>
        <w:rPr>
          <w:b/>
          <w:bCs/>
        </w:rPr>
      </w:pPr>
      <w:r w:rsidRPr="00602573">
        <w:rPr>
          <w:b/>
          <w:bCs/>
        </w:rPr>
        <w:t>DATI AZIENDALI</w:t>
      </w:r>
    </w:p>
    <w:p w14:paraId="317DA0C5" w14:textId="77777777" w:rsidR="00602573" w:rsidRPr="007646BE" w:rsidRDefault="00602573" w:rsidP="00602573">
      <w:pPr>
        <w:pStyle w:val="Paragrafoelenco"/>
        <w:jc w:val="both"/>
      </w:pPr>
    </w:p>
    <w:p w14:paraId="409C9A33" w14:textId="2619347C" w:rsidR="007646BE" w:rsidRDefault="007646BE" w:rsidP="00030572">
      <w:pPr>
        <w:jc w:val="both"/>
      </w:pPr>
      <w:r w:rsidRPr="007646BE">
        <w:t>Azienda / Ragione sociale: ________________________________________________</w:t>
      </w:r>
    </w:p>
    <w:p w14:paraId="35C90295" w14:textId="77777777" w:rsidR="00602573" w:rsidRPr="007646BE" w:rsidRDefault="00602573" w:rsidP="00030572">
      <w:pPr>
        <w:jc w:val="both"/>
      </w:pPr>
    </w:p>
    <w:p w14:paraId="52D45B03" w14:textId="124057B6" w:rsidR="007646BE" w:rsidRDefault="007646BE" w:rsidP="00030572">
      <w:pPr>
        <w:jc w:val="both"/>
      </w:pPr>
      <w:r w:rsidRPr="007646BE">
        <w:t>Partita IVA: ___________________________________________________</w:t>
      </w:r>
      <w:r w:rsidR="00030572">
        <w:t>_________</w:t>
      </w:r>
    </w:p>
    <w:p w14:paraId="4DAC3582" w14:textId="77777777" w:rsidR="00602573" w:rsidRPr="007646BE" w:rsidRDefault="00602573" w:rsidP="00030572">
      <w:pPr>
        <w:jc w:val="both"/>
      </w:pPr>
    </w:p>
    <w:p w14:paraId="37B45CAE" w14:textId="0FADB1BC" w:rsidR="007646BE" w:rsidRDefault="007646BE" w:rsidP="00030572">
      <w:pPr>
        <w:jc w:val="both"/>
      </w:pPr>
      <w:r w:rsidRPr="007646BE">
        <w:t>Indirizzo sede legale: _____________________________________________________</w:t>
      </w:r>
    </w:p>
    <w:p w14:paraId="6E1BCC53" w14:textId="77777777" w:rsidR="00602573" w:rsidRPr="007646BE" w:rsidRDefault="00602573" w:rsidP="00030572">
      <w:pPr>
        <w:jc w:val="both"/>
      </w:pPr>
    </w:p>
    <w:p w14:paraId="1D5449D8" w14:textId="2228BB7F" w:rsidR="007646BE" w:rsidRDefault="007646BE" w:rsidP="00030572">
      <w:pPr>
        <w:jc w:val="both"/>
      </w:pPr>
      <w:r w:rsidRPr="007646BE">
        <w:t>CAP: _________ Città: __________________________ Provincia: ________________</w:t>
      </w:r>
    </w:p>
    <w:p w14:paraId="67F70A56" w14:textId="77777777" w:rsidR="00602573" w:rsidRPr="007646BE" w:rsidRDefault="00602573" w:rsidP="00030572">
      <w:pPr>
        <w:jc w:val="both"/>
      </w:pPr>
    </w:p>
    <w:p w14:paraId="45A193A6" w14:textId="3447D0E1" w:rsidR="007646BE" w:rsidRDefault="007646BE" w:rsidP="00030572">
      <w:pPr>
        <w:jc w:val="both"/>
      </w:pPr>
      <w:r w:rsidRPr="007646BE">
        <w:t>Settore /</w:t>
      </w:r>
      <w:r w:rsidR="00030572">
        <w:t>I</w:t>
      </w:r>
      <w:r w:rsidRPr="007646BE">
        <w:t>ndustria: ________________________________________________________</w:t>
      </w:r>
    </w:p>
    <w:p w14:paraId="44122BAF" w14:textId="77777777" w:rsidR="00602573" w:rsidRPr="007646BE" w:rsidRDefault="00602573" w:rsidP="00030572">
      <w:pPr>
        <w:jc w:val="both"/>
      </w:pPr>
    </w:p>
    <w:p w14:paraId="1856A1F2" w14:textId="1A616079" w:rsidR="00602573" w:rsidRDefault="007646BE" w:rsidP="00602573">
      <w:pPr>
        <w:jc w:val="both"/>
      </w:pPr>
      <w:r w:rsidRPr="007646BE">
        <w:t>Ruolo / Funzione aziendale: ________________________________________________</w:t>
      </w:r>
    </w:p>
    <w:p w14:paraId="43682568" w14:textId="77777777" w:rsidR="00602573" w:rsidRDefault="00602573" w:rsidP="00030572">
      <w:pPr>
        <w:jc w:val="both"/>
      </w:pPr>
    </w:p>
    <w:p w14:paraId="6E8D3500" w14:textId="7157E178" w:rsidR="00CD6F63" w:rsidRDefault="005447B3" w:rsidP="00030572">
      <w:pPr>
        <w:jc w:val="both"/>
      </w:pPr>
      <w:r>
        <w:pict w14:anchorId="3A372A20">
          <v:rect id="_x0000_i1027" style="width:0;height:1.5pt" o:hralign="center" o:hrstd="t" o:hr="t" fillcolor="#a0a0a0" stroked="f"/>
        </w:pict>
      </w:r>
    </w:p>
    <w:p w14:paraId="48840D34" w14:textId="77777777" w:rsidR="00CD6F63" w:rsidRDefault="00CD6F63" w:rsidP="00030572">
      <w:pPr>
        <w:jc w:val="both"/>
      </w:pPr>
    </w:p>
    <w:p w14:paraId="23E2AE1D" w14:textId="77777777" w:rsidR="00CD6F63" w:rsidRDefault="00CD6F63" w:rsidP="00030572">
      <w:pPr>
        <w:jc w:val="both"/>
      </w:pPr>
    </w:p>
    <w:p w14:paraId="7149D9C5" w14:textId="30E05025" w:rsidR="007646BE" w:rsidRPr="00951292" w:rsidRDefault="007646BE" w:rsidP="00951292">
      <w:pPr>
        <w:pStyle w:val="Paragrafoelenco"/>
        <w:numPr>
          <w:ilvl w:val="0"/>
          <w:numId w:val="3"/>
        </w:numPr>
        <w:rPr>
          <w:b/>
          <w:bCs/>
        </w:rPr>
      </w:pPr>
      <w:r w:rsidRPr="00951292">
        <w:rPr>
          <w:b/>
          <w:bCs/>
        </w:rPr>
        <w:lastRenderedPageBreak/>
        <w:t>CURRICULUM VITAE</w:t>
      </w:r>
    </w:p>
    <w:p w14:paraId="09AC4504" w14:textId="77777777" w:rsidR="00951292" w:rsidRPr="007646BE" w:rsidRDefault="00951292" w:rsidP="00951292">
      <w:pPr>
        <w:pStyle w:val="Paragrafoelenco"/>
      </w:pPr>
    </w:p>
    <w:p w14:paraId="393446D7" w14:textId="2B544AAB" w:rsidR="007646BE" w:rsidRDefault="007646BE" w:rsidP="007646BE">
      <w:r w:rsidRPr="007646BE">
        <w:t xml:space="preserve">Allegare </w:t>
      </w:r>
      <w:r w:rsidR="00F86F30">
        <w:t>alla presente domande di iscrizione</w:t>
      </w:r>
      <w:r w:rsidRPr="007646BE">
        <w:t xml:space="preserve"> il proprio Curriculum Vitae aggiornato.</w:t>
      </w:r>
    </w:p>
    <w:p w14:paraId="429258F8" w14:textId="77777777" w:rsidR="00CD6F63" w:rsidRPr="007646BE" w:rsidRDefault="00CD6F63" w:rsidP="007646BE"/>
    <w:p w14:paraId="63C71B81" w14:textId="77777777" w:rsidR="007646BE" w:rsidRDefault="005447B3" w:rsidP="007646BE">
      <w:r>
        <w:pict w14:anchorId="69B85BA3">
          <v:rect id="_x0000_i1028" style="width:0;height:1.5pt" o:hralign="center" o:hrstd="t" o:hr="t" fillcolor="#a0a0a0" stroked="f"/>
        </w:pict>
      </w:r>
    </w:p>
    <w:p w14:paraId="4F269EC0" w14:textId="77777777" w:rsidR="00F86F30" w:rsidRDefault="00F86F30" w:rsidP="007646BE"/>
    <w:p w14:paraId="324432FA" w14:textId="77777777" w:rsidR="00F86F30" w:rsidRPr="007646BE" w:rsidRDefault="00F86F30" w:rsidP="007646BE"/>
    <w:p w14:paraId="6876FD67" w14:textId="7F1E4DB9" w:rsidR="007646BE" w:rsidRPr="00F86F30" w:rsidRDefault="007646BE" w:rsidP="00F86F30">
      <w:pPr>
        <w:pStyle w:val="Paragrafoelenco"/>
        <w:numPr>
          <w:ilvl w:val="0"/>
          <w:numId w:val="3"/>
        </w:numPr>
        <w:rPr>
          <w:b/>
          <w:bCs/>
        </w:rPr>
      </w:pPr>
      <w:r w:rsidRPr="00F86F30">
        <w:rPr>
          <w:b/>
          <w:bCs/>
        </w:rPr>
        <w:t>TRATTAMENTO DEI DATI PERSONALI</w:t>
      </w:r>
    </w:p>
    <w:p w14:paraId="4EF3EED5" w14:textId="77777777" w:rsidR="00F86F30" w:rsidRPr="007646BE" w:rsidRDefault="00F86F30" w:rsidP="00F86F30">
      <w:pPr>
        <w:pStyle w:val="Paragrafoelenco"/>
      </w:pPr>
    </w:p>
    <w:p w14:paraId="37E43495" w14:textId="77777777" w:rsidR="007646BE" w:rsidRPr="007646BE" w:rsidRDefault="007646BE" w:rsidP="007646BE">
      <w:r w:rsidRPr="007646BE">
        <w:t>Ai sensi del Regolamento UE 2016/679 (GDPR), i dati personali forniti saranno trattati dall'Università degli Studi di Padova esclusivamente per finalità di gestione amministrativa e didattica del corso. Titolare del trattamento: Università degli Studi di Padova.</w:t>
      </w:r>
    </w:p>
    <w:p w14:paraId="025F610C" w14:textId="77777777" w:rsidR="008E6C85" w:rsidRDefault="007646BE" w:rsidP="007646BE">
      <w:r w:rsidRPr="007646BE">
        <w:t xml:space="preserve">Acconsento al trattamento dei miei dati personali per le finalità indicate: </w:t>
      </w:r>
    </w:p>
    <w:p w14:paraId="48C1FBA4" w14:textId="6EDF2A1C" w:rsidR="007646BE" w:rsidRPr="007646BE" w:rsidRDefault="007646BE" w:rsidP="007646BE">
      <w:r w:rsidRPr="007646BE">
        <w:rPr>
          <w:rFonts w:ascii="Segoe UI Symbol" w:hAnsi="Segoe UI Symbol" w:cs="Segoe UI Symbol"/>
        </w:rPr>
        <w:t>☐</w:t>
      </w:r>
      <w:r w:rsidRPr="007646BE">
        <w:t xml:space="preserve"> Sì </w:t>
      </w:r>
      <w:r w:rsidRPr="007646BE">
        <w:rPr>
          <w:rFonts w:ascii="Segoe UI Symbol" w:hAnsi="Segoe UI Symbol" w:cs="Segoe UI Symbol"/>
        </w:rPr>
        <w:t>☐</w:t>
      </w:r>
      <w:r w:rsidRPr="007646BE">
        <w:t xml:space="preserve"> No</w:t>
      </w:r>
    </w:p>
    <w:p w14:paraId="414F417B" w14:textId="77777777" w:rsidR="008E6C85" w:rsidRDefault="008E6C85" w:rsidP="007646BE"/>
    <w:p w14:paraId="62C6FE76" w14:textId="77777777" w:rsidR="008E6C85" w:rsidRDefault="008E6C85" w:rsidP="007646BE"/>
    <w:p w14:paraId="118609D7" w14:textId="7B706679" w:rsidR="008E6C85" w:rsidRDefault="007646BE" w:rsidP="007646BE">
      <w:r w:rsidRPr="007646BE">
        <w:t xml:space="preserve">Luogo e data: </w:t>
      </w:r>
      <w:r w:rsidR="008E6C85">
        <w:tab/>
      </w:r>
      <w:r w:rsidR="008E6C85">
        <w:tab/>
      </w:r>
      <w:r w:rsidR="008E6C85">
        <w:tab/>
      </w:r>
      <w:r w:rsidR="008E6C85">
        <w:tab/>
        <w:t xml:space="preserve">                                                                       </w:t>
      </w:r>
      <w:r w:rsidR="008E6C85" w:rsidRPr="007646BE">
        <w:t>Firma:</w:t>
      </w:r>
    </w:p>
    <w:p w14:paraId="1D101D2E" w14:textId="77777777" w:rsidR="001A4FFF" w:rsidRDefault="001A4FFF" w:rsidP="001A4FFF"/>
    <w:p w14:paraId="38D34157" w14:textId="5F3205A9" w:rsidR="001A4FFF" w:rsidRDefault="007646BE" w:rsidP="001A4FFF">
      <w:r w:rsidRPr="007646BE">
        <w:t>_____________________</w:t>
      </w:r>
      <w:r w:rsidR="001A4FFF">
        <w:t xml:space="preserve">                                                    _______________________        </w:t>
      </w:r>
    </w:p>
    <w:p w14:paraId="38724AD4" w14:textId="77777777" w:rsidR="001A4FFF" w:rsidRDefault="001A4FFF" w:rsidP="001A4FFF"/>
    <w:p w14:paraId="25137B4F" w14:textId="0E3C400F" w:rsidR="007646BE" w:rsidRPr="007646BE" w:rsidRDefault="005447B3" w:rsidP="001A4FFF">
      <w:r>
        <w:pict w14:anchorId="078729E9">
          <v:rect id="_x0000_i1029" style="width:0;height:1.5pt" o:hralign="center" o:hrstd="t" o:hr="t" fillcolor="#a0a0a0" stroked="f"/>
        </w:pict>
      </w:r>
    </w:p>
    <w:p w14:paraId="00A87515" w14:textId="77777777" w:rsidR="001A4FFF" w:rsidRDefault="007646BE" w:rsidP="007646BE">
      <w:r w:rsidRPr="007646BE">
        <w:rPr>
          <w:i/>
          <w:iCs/>
        </w:rPr>
        <w:t>Inviare il presente modulo compilato insieme al proprio CV a:</w:t>
      </w:r>
      <w:r w:rsidRPr="007646BE">
        <w:t xml:space="preserve"> </w:t>
      </w:r>
    </w:p>
    <w:p w14:paraId="776E4D8D" w14:textId="651C8822" w:rsidR="007646BE" w:rsidRPr="00B60E81" w:rsidRDefault="00B60E81" w:rsidP="007646BE">
      <w:r w:rsidRPr="00B60E81">
        <w:rPr>
          <w:b/>
          <w:bCs/>
        </w:rPr>
        <w:t>Dr. Nicolò Biasetton</w:t>
      </w:r>
      <w:r w:rsidR="007646BE" w:rsidRPr="00B60E81">
        <w:t xml:space="preserve"> | </w:t>
      </w:r>
      <w:r w:rsidRPr="00B60E81">
        <w:t>nicolo.biasetton@unipd.it</w:t>
      </w:r>
      <w:r w:rsidR="007646BE" w:rsidRPr="00B60E81">
        <w:t xml:space="preserve"> | Tel. </w:t>
      </w:r>
      <w:r w:rsidRPr="00B60E81">
        <w:t>346 5204555</w:t>
      </w:r>
    </w:p>
    <w:p w14:paraId="4D11CBA2" w14:textId="77777777" w:rsidR="00FC7B1D" w:rsidRPr="00B60E81" w:rsidRDefault="00FC7B1D" w:rsidP="007646BE">
      <w:pPr>
        <w:rPr>
          <w:i/>
          <w:iCs/>
        </w:rPr>
      </w:pPr>
    </w:p>
    <w:p w14:paraId="5DA221D7" w14:textId="3F2AD8B9" w:rsidR="007646BE" w:rsidRPr="007646BE" w:rsidRDefault="007646BE" w:rsidP="005672D9">
      <w:r w:rsidRPr="007646BE">
        <w:rPr>
          <w:i/>
          <w:iCs/>
        </w:rPr>
        <w:t>La quota di iscrizione è di € 1.500,00 + IVA per partecipante</w:t>
      </w:r>
      <w:r w:rsidR="005672D9">
        <w:rPr>
          <w:i/>
          <w:iCs/>
        </w:rPr>
        <w:t>.</w:t>
      </w:r>
    </w:p>
    <w:p w14:paraId="09A18F49" w14:textId="6497D0C1" w:rsidR="007F38A7" w:rsidRPr="000E061F" w:rsidRDefault="007F38A7" w:rsidP="000E061F"/>
    <w:sectPr w:rsidR="007F38A7" w:rsidRPr="000E061F" w:rsidSect="00A80A0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01" w:right="1701" w:bottom="1701" w:left="1701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1BF28" w14:textId="77777777" w:rsidR="005447B3" w:rsidRDefault="005447B3">
      <w:r>
        <w:separator/>
      </w:r>
    </w:p>
  </w:endnote>
  <w:endnote w:type="continuationSeparator" w:id="0">
    <w:p w14:paraId="1DFF6C93" w14:textId="77777777" w:rsidR="005447B3" w:rsidRDefault="00544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CB20D" w14:textId="73DC3004" w:rsidR="00E63DDE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210F9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4E37A76A" w14:textId="77777777" w:rsidR="00E63DDE" w:rsidRDefault="00E63DDE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18485" w14:textId="70661446" w:rsidR="00E63DDE" w:rsidRPr="00A66B19" w:rsidRDefault="00E63DDE" w:rsidP="0094488D">
    <w:pPr>
      <w:pStyle w:val="Pidipagina"/>
      <w:framePr w:wrap="around" w:vAnchor="text" w:hAnchor="margin" w:xAlign="right" w:y="1"/>
      <w:rPr>
        <w:rStyle w:val="Numeropagina"/>
      </w:rPr>
    </w:pPr>
  </w:p>
  <w:p w14:paraId="6AAEC62B" w14:textId="77777777" w:rsidR="00E63DDE" w:rsidRDefault="00E63DDE" w:rsidP="00BB21D0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7E965" w14:textId="392AE217" w:rsidR="004D17F0" w:rsidRPr="00DF1BFD" w:rsidRDefault="004D17F0" w:rsidP="004D17F0">
    <w:pPr>
      <w:tabs>
        <w:tab w:val="center" w:pos="7938"/>
      </w:tabs>
      <w:outlineLvl w:val="0"/>
      <w:rPr>
        <w:rFonts w:ascii="Arial" w:hAnsi="Arial" w:cs="Arial"/>
        <w:color w:val="000000" w:themeColor="text1"/>
        <w:sz w:val="18"/>
        <w:szCs w:val="18"/>
      </w:rPr>
    </w:pPr>
  </w:p>
  <w:tbl>
    <w:tblPr>
      <w:tblStyle w:val="Grigliatabella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2562"/>
      <w:gridCol w:w="2968"/>
      <w:gridCol w:w="2968"/>
    </w:tblGrid>
    <w:tr w:rsidR="004210F9" w:rsidRPr="004210F9" w14:paraId="343AC516" w14:textId="253A39F2" w:rsidTr="00A857D1">
      <w:tc>
        <w:tcPr>
          <w:tcW w:w="2689" w:type="dxa"/>
        </w:tcPr>
        <w:p w14:paraId="345737C2" w14:textId="225DAA12" w:rsidR="004210F9" w:rsidRPr="004210F9" w:rsidRDefault="004210F9" w:rsidP="004210F9">
          <w:pPr>
            <w:pStyle w:val="Pidipagina"/>
            <w:rPr>
              <w:sz w:val="16"/>
              <w:szCs w:val="16"/>
            </w:rPr>
          </w:pPr>
        </w:p>
      </w:tc>
      <w:tc>
        <w:tcPr>
          <w:tcW w:w="3118" w:type="dxa"/>
        </w:tcPr>
        <w:p w14:paraId="1102D1E4" w14:textId="2CAA752A" w:rsidR="004210F9" w:rsidRPr="004210F9" w:rsidRDefault="004210F9" w:rsidP="004210F9">
          <w:pPr>
            <w:pStyle w:val="Pidipagina"/>
            <w:rPr>
              <w:sz w:val="16"/>
              <w:szCs w:val="16"/>
            </w:rPr>
          </w:pPr>
        </w:p>
      </w:tc>
      <w:tc>
        <w:tcPr>
          <w:tcW w:w="3118" w:type="dxa"/>
        </w:tcPr>
        <w:p w14:paraId="45CDB827" w14:textId="1869C4AA" w:rsidR="004210F9" w:rsidRPr="004210F9" w:rsidRDefault="004210F9" w:rsidP="004210F9">
          <w:pPr>
            <w:pStyle w:val="Pidipagina"/>
            <w:rPr>
              <w:rFonts w:ascii="Arial" w:hAnsi="Arial" w:cs="Arial"/>
              <w:color w:val="000000" w:themeColor="text1"/>
              <w:sz w:val="16"/>
              <w:szCs w:val="16"/>
            </w:rPr>
          </w:pPr>
        </w:p>
      </w:tc>
    </w:tr>
  </w:tbl>
  <w:p w14:paraId="1A08D9F4" w14:textId="77777777" w:rsidR="004D17F0" w:rsidRDefault="004D17F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416FE" w14:textId="77777777" w:rsidR="005447B3" w:rsidRDefault="005447B3">
      <w:r>
        <w:separator/>
      </w:r>
    </w:p>
  </w:footnote>
  <w:footnote w:type="continuationSeparator" w:id="0">
    <w:p w14:paraId="3DF708A8" w14:textId="77777777" w:rsidR="005447B3" w:rsidRDefault="005447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0167" w:type="dxa"/>
      <w:jc w:val="center"/>
      <w:tblBorders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4"/>
      <w:gridCol w:w="5093"/>
      <w:gridCol w:w="1399"/>
      <w:gridCol w:w="3391"/>
    </w:tblGrid>
    <w:tr w:rsidR="00D93F5B" w14:paraId="4C913295" w14:textId="77777777" w:rsidTr="00131E40">
      <w:trPr>
        <w:trHeight w:val="1612"/>
        <w:jc w:val="center"/>
      </w:trPr>
      <w:tc>
        <w:tcPr>
          <w:tcW w:w="284" w:type="dxa"/>
          <w:vAlign w:val="center"/>
        </w:tcPr>
        <w:p w14:paraId="085D4AB5" w14:textId="7ACEF0F9" w:rsidR="00D93F5B" w:rsidRDefault="00D93F5B" w:rsidP="00D93F5B">
          <w:pPr>
            <w:tabs>
              <w:tab w:val="left" w:pos="908"/>
            </w:tabs>
          </w:pPr>
        </w:p>
      </w:tc>
      <w:tc>
        <w:tcPr>
          <w:tcW w:w="5093" w:type="dxa"/>
          <w:vAlign w:val="center"/>
        </w:tcPr>
        <w:p w14:paraId="7E07BD05" w14:textId="77777777" w:rsidR="00D93F5B" w:rsidRDefault="00D93F5B" w:rsidP="00D93F5B">
          <w:pPr>
            <w:tabs>
              <w:tab w:val="left" w:pos="908"/>
            </w:tabs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DIPARTIMENTO DI TECNICA E GESTIONE DEI SISTEMI INDUSTRIALI</w:t>
          </w:r>
        </w:p>
      </w:tc>
      <w:tc>
        <w:tcPr>
          <w:tcW w:w="1399" w:type="dxa"/>
        </w:tcPr>
        <w:p w14:paraId="09EB5CA9" w14:textId="77777777" w:rsidR="00D93F5B" w:rsidRDefault="00D93F5B" w:rsidP="00D93F5B">
          <w:pPr>
            <w:tabs>
              <w:tab w:val="left" w:pos="908"/>
            </w:tabs>
          </w:pPr>
        </w:p>
      </w:tc>
      <w:tc>
        <w:tcPr>
          <w:tcW w:w="3391" w:type="dxa"/>
        </w:tcPr>
        <w:p w14:paraId="254E6BFB" w14:textId="77777777" w:rsidR="00D93F5B" w:rsidRDefault="00D93F5B" w:rsidP="00D93F5B">
          <w:pPr>
            <w:tabs>
              <w:tab w:val="left" w:pos="908"/>
            </w:tabs>
          </w:pPr>
          <w:r w:rsidRPr="006868C7">
            <w:rPr>
              <w:noProof/>
            </w:rPr>
            <w:drawing>
              <wp:inline distT="0" distB="0" distL="0" distR="0" wp14:anchorId="772A69CE" wp14:editId="36A2134A">
                <wp:extent cx="1706245" cy="693462"/>
                <wp:effectExtent l="0" t="0" r="8255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31557"/>
                        <a:stretch/>
                      </pic:blipFill>
                      <pic:spPr bwMode="auto">
                        <a:xfrm>
                          <a:off x="0" y="0"/>
                          <a:ext cx="1714316" cy="696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11C8EA9" w14:textId="77777777" w:rsidR="00737F3F" w:rsidRDefault="00737F3F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32" w:type="dxa"/>
      <w:jc w:val="center"/>
      <w:tblLayout w:type="fixed"/>
      <w:tblLook w:val="00A0" w:firstRow="1" w:lastRow="0" w:firstColumn="1" w:lastColumn="0" w:noHBand="0" w:noVBand="0"/>
    </w:tblPr>
    <w:tblGrid>
      <w:gridCol w:w="5818"/>
      <w:gridCol w:w="4814"/>
    </w:tblGrid>
    <w:tr w:rsidR="00131E40" w14:paraId="659B9727" w14:textId="77777777" w:rsidTr="00651FCE">
      <w:trPr>
        <w:cantSplit/>
        <w:trHeight w:val="1402"/>
        <w:jc w:val="center"/>
      </w:trPr>
      <w:tc>
        <w:tcPr>
          <w:tcW w:w="5818" w:type="dxa"/>
          <w:vAlign w:val="center"/>
        </w:tcPr>
        <w:p w14:paraId="77B42209" w14:textId="0ADE87FE" w:rsidR="00131E40" w:rsidRPr="00060A72" w:rsidRDefault="00131E40" w:rsidP="00131E40">
          <w:pPr>
            <w:pStyle w:val="cartaintestatasup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D02ABCE" wp14:editId="1359719F">
                <wp:extent cx="1854679" cy="528484"/>
                <wp:effectExtent l="0" t="0" r="0" b="0"/>
                <wp:docPr id="2004948084" name="Immagine 2004948084" descr="Immagine che contiene testo, Carattere, logo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4948084" name="Immagine 2004948084" descr="Immagine che contiene testo, Carattere, logo, Elementi grafici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4679" cy="5284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548AA2FD" w14:textId="77777777" w:rsidR="00131E40" w:rsidRDefault="00131E40" w:rsidP="00131E40">
          <w:pPr>
            <w:spacing w:line="259" w:lineRule="auto"/>
            <w:ind w:left="30"/>
            <w:jc w:val="right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4879BE82" wp14:editId="5599F4D2">
                <wp:simplePos x="0" y="0"/>
                <wp:positionH relativeFrom="column">
                  <wp:posOffset>1273810</wp:posOffset>
                </wp:positionH>
                <wp:positionV relativeFrom="paragraph">
                  <wp:posOffset>55509</wp:posOffset>
                </wp:positionV>
                <wp:extent cx="1647486" cy="690113"/>
                <wp:effectExtent l="0" t="0" r="0" b="0"/>
                <wp:wrapNone/>
                <wp:docPr id="278751630" name="Picture 278751630" descr="Immagine che contiene testo, Carattere, logo, simbol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8751630" name="Picture 278751630" descr="Immagine che contiene testo, Carattere, logo, simbolo&#10;&#10;Descrizione generat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9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7486" cy="6901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A426501" w14:textId="1613DEDD" w:rsidR="00E63DDE" w:rsidRPr="00FE6531" w:rsidRDefault="009762E5" w:rsidP="0094488D">
    <w:pPr>
      <w:pStyle w:val="Intestazione"/>
    </w:pPr>
    <w:r w:rsidRPr="00BE125F">
      <w:rPr>
        <w:rFonts w:ascii="Arial" w:hAnsi="Arial" w:cs="Arial"/>
        <w:noProof/>
        <w:color w:val="A40000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13A7CC" wp14:editId="3D883E20">
              <wp:simplePos x="0" y="0"/>
              <wp:positionH relativeFrom="page">
                <wp:align>left</wp:align>
              </wp:positionH>
              <wp:positionV relativeFrom="paragraph">
                <wp:posOffset>58521</wp:posOffset>
              </wp:positionV>
              <wp:extent cx="7553325" cy="19050"/>
              <wp:effectExtent l="0" t="0" r="28575" b="19050"/>
              <wp:wrapNone/>
              <wp:docPr id="936435591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53325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Connettore diritto 1" style="position:absolute;flip:y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o:spid="_x0000_s1026" strokecolor="#bc4542 [3045]" from="0,4.6pt" to="594.75pt,6.1pt" w14:anchorId="16C996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"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427759"/>
    <w:multiLevelType w:val="hybridMultilevel"/>
    <w:tmpl w:val="90105BCE"/>
    <w:lvl w:ilvl="0" w:tplc="07CA184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D97030"/>
    <w:multiLevelType w:val="hybridMultilevel"/>
    <w:tmpl w:val="FDD6BF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7629757">
    <w:abstractNumId w:val="0"/>
  </w:num>
  <w:num w:numId="2" w16cid:durableId="1964924920">
    <w:abstractNumId w:val="1"/>
  </w:num>
  <w:num w:numId="3" w16cid:durableId="224879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746"/>
    <w:rsid w:val="00030572"/>
    <w:rsid w:val="00030E36"/>
    <w:rsid w:val="0005274D"/>
    <w:rsid w:val="00054209"/>
    <w:rsid w:val="000654F8"/>
    <w:rsid w:val="000B346C"/>
    <w:rsid w:val="000C30EC"/>
    <w:rsid w:val="000E061F"/>
    <w:rsid w:val="00113EDE"/>
    <w:rsid w:val="00131E40"/>
    <w:rsid w:val="00145862"/>
    <w:rsid w:val="001717A6"/>
    <w:rsid w:val="00177F60"/>
    <w:rsid w:val="001A4FFF"/>
    <w:rsid w:val="001B1B4D"/>
    <w:rsid w:val="001B7E86"/>
    <w:rsid w:val="001C5633"/>
    <w:rsid w:val="001E1BC2"/>
    <w:rsid w:val="001E2B82"/>
    <w:rsid w:val="001F229A"/>
    <w:rsid w:val="001F40EF"/>
    <w:rsid w:val="002020B6"/>
    <w:rsid w:val="00220966"/>
    <w:rsid w:val="00226BF0"/>
    <w:rsid w:val="00234654"/>
    <w:rsid w:val="00285D50"/>
    <w:rsid w:val="002A1913"/>
    <w:rsid w:val="002A2F40"/>
    <w:rsid w:val="002D1F41"/>
    <w:rsid w:val="00351BC0"/>
    <w:rsid w:val="00364598"/>
    <w:rsid w:val="00384041"/>
    <w:rsid w:val="0038782B"/>
    <w:rsid w:val="003A7078"/>
    <w:rsid w:val="003B13CE"/>
    <w:rsid w:val="003B1A2B"/>
    <w:rsid w:val="003B6C4B"/>
    <w:rsid w:val="003E49B5"/>
    <w:rsid w:val="0040197B"/>
    <w:rsid w:val="004210F9"/>
    <w:rsid w:val="0042222C"/>
    <w:rsid w:val="004420B2"/>
    <w:rsid w:val="00470750"/>
    <w:rsid w:val="004868FA"/>
    <w:rsid w:val="0049085F"/>
    <w:rsid w:val="004A5972"/>
    <w:rsid w:val="004C11F5"/>
    <w:rsid w:val="004C3ADE"/>
    <w:rsid w:val="004D17F0"/>
    <w:rsid w:val="004E1A19"/>
    <w:rsid w:val="00512B3A"/>
    <w:rsid w:val="00525BAD"/>
    <w:rsid w:val="00531A7B"/>
    <w:rsid w:val="00533CB8"/>
    <w:rsid w:val="005447B3"/>
    <w:rsid w:val="005569E6"/>
    <w:rsid w:val="00563E01"/>
    <w:rsid w:val="0056449F"/>
    <w:rsid w:val="005672D9"/>
    <w:rsid w:val="005862B8"/>
    <w:rsid w:val="00587793"/>
    <w:rsid w:val="00590612"/>
    <w:rsid w:val="00591CDD"/>
    <w:rsid w:val="005948BC"/>
    <w:rsid w:val="005954FF"/>
    <w:rsid w:val="005A10B9"/>
    <w:rsid w:val="005A41FD"/>
    <w:rsid w:val="005C074E"/>
    <w:rsid w:val="005C2DFC"/>
    <w:rsid w:val="00602573"/>
    <w:rsid w:val="006056E4"/>
    <w:rsid w:val="00613837"/>
    <w:rsid w:val="00613DF7"/>
    <w:rsid w:val="00613FE4"/>
    <w:rsid w:val="00650B04"/>
    <w:rsid w:val="006868C7"/>
    <w:rsid w:val="006A5EBE"/>
    <w:rsid w:val="006D03F4"/>
    <w:rsid w:val="006D3B4E"/>
    <w:rsid w:val="006E2245"/>
    <w:rsid w:val="006F4F66"/>
    <w:rsid w:val="007046DB"/>
    <w:rsid w:val="00721080"/>
    <w:rsid w:val="00724166"/>
    <w:rsid w:val="007315FC"/>
    <w:rsid w:val="00731C3B"/>
    <w:rsid w:val="00737F3F"/>
    <w:rsid w:val="00762366"/>
    <w:rsid w:val="007646BE"/>
    <w:rsid w:val="0076706D"/>
    <w:rsid w:val="00783874"/>
    <w:rsid w:val="007867A8"/>
    <w:rsid w:val="007912E8"/>
    <w:rsid w:val="00792FB9"/>
    <w:rsid w:val="00793907"/>
    <w:rsid w:val="00795681"/>
    <w:rsid w:val="007967BF"/>
    <w:rsid w:val="007A0DF1"/>
    <w:rsid w:val="007B52A7"/>
    <w:rsid w:val="007D28FE"/>
    <w:rsid w:val="007E6C8F"/>
    <w:rsid w:val="007E6C9A"/>
    <w:rsid w:val="007F38A7"/>
    <w:rsid w:val="0082777D"/>
    <w:rsid w:val="008461F8"/>
    <w:rsid w:val="00846EBC"/>
    <w:rsid w:val="00875743"/>
    <w:rsid w:val="00880F43"/>
    <w:rsid w:val="00893937"/>
    <w:rsid w:val="008A13BB"/>
    <w:rsid w:val="008A2C1C"/>
    <w:rsid w:val="008B5C37"/>
    <w:rsid w:val="008C0A36"/>
    <w:rsid w:val="008C477C"/>
    <w:rsid w:val="008D42AB"/>
    <w:rsid w:val="008E6C85"/>
    <w:rsid w:val="00910887"/>
    <w:rsid w:val="00917836"/>
    <w:rsid w:val="009206DF"/>
    <w:rsid w:val="00946647"/>
    <w:rsid w:val="009509EA"/>
    <w:rsid w:val="00951292"/>
    <w:rsid w:val="00951939"/>
    <w:rsid w:val="0095309C"/>
    <w:rsid w:val="00957CA2"/>
    <w:rsid w:val="009762E5"/>
    <w:rsid w:val="009A19AE"/>
    <w:rsid w:val="009A3E7C"/>
    <w:rsid w:val="009C1746"/>
    <w:rsid w:val="009C37E2"/>
    <w:rsid w:val="00A42B9B"/>
    <w:rsid w:val="00A509C9"/>
    <w:rsid w:val="00A57CAE"/>
    <w:rsid w:val="00A66B19"/>
    <w:rsid w:val="00A700D7"/>
    <w:rsid w:val="00A80A0A"/>
    <w:rsid w:val="00AC5DB6"/>
    <w:rsid w:val="00B06C69"/>
    <w:rsid w:val="00B06D2D"/>
    <w:rsid w:val="00B12CEC"/>
    <w:rsid w:val="00B12EA7"/>
    <w:rsid w:val="00B22E3D"/>
    <w:rsid w:val="00B25406"/>
    <w:rsid w:val="00B3441E"/>
    <w:rsid w:val="00B436DB"/>
    <w:rsid w:val="00B44CDF"/>
    <w:rsid w:val="00B60E81"/>
    <w:rsid w:val="00B76052"/>
    <w:rsid w:val="00B81DE5"/>
    <w:rsid w:val="00B86EA9"/>
    <w:rsid w:val="00B952A2"/>
    <w:rsid w:val="00BB21D0"/>
    <w:rsid w:val="00BD7689"/>
    <w:rsid w:val="00BE747D"/>
    <w:rsid w:val="00BF6DFF"/>
    <w:rsid w:val="00C1106B"/>
    <w:rsid w:val="00C17B1A"/>
    <w:rsid w:val="00C36D2F"/>
    <w:rsid w:val="00C40A89"/>
    <w:rsid w:val="00C45DCF"/>
    <w:rsid w:val="00C7146B"/>
    <w:rsid w:val="00C7169B"/>
    <w:rsid w:val="00C90A4A"/>
    <w:rsid w:val="00CB7CA5"/>
    <w:rsid w:val="00CD5C5B"/>
    <w:rsid w:val="00CD6F63"/>
    <w:rsid w:val="00CE3D5A"/>
    <w:rsid w:val="00CE4F5C"/>
    <w:rsid w:val="00CF2036"/>
    <w:rsid w:val="00D23C98"/>
    <w:rsid w:val="00D23FE8"/>
    <w:rsid w:val="00D435B9"/>
    <w:rsid w:val="00D5424B"/>
    <w:rsid w:val="00D72E31"/>
    <w:rsid w:val="00D85EF5"/>
    <w:rsid w:val="00D93F5B"/>
    <w:rsid w:val="00DE5EC5"/>
    <w:rsid w:val="00DF1A57"/>
    <w:rsid w:val="00DF1BFD"/>
    <w:rsid w:val="00E00101"/>
    <w:rsid w:val="00E203C9"/>
    <w:rsid w:val="00E3593B"/>
    <w:rsid w:val="00E52C31"/>
    <w:rsid w:val="00E63DDE"/>
    <w:rsid w:val="00E95AA1"/>
    <w:rsid w:val="00EB581F"/>
    <w:rsid w:val="00EC20CF"/>
    <w:rsid w:val="00EC463F"/>
    <w:rsid w:val="00EE268F"/>
    <w:rsid w:val="00EE4D3C"/>
    <w:rsid w:val="00F1597A"/>
    <w:rsid w:val="00F15FEE"/>
    <w:rsid w:val="00F262EE"/>
    <w:rsid w:val="00F46E96"/>
    <w:rsid w:val="00F54C3C"/>
    <w:rsid w:val="00F64653"/>
    <w:rsid w:val="00F66B28"/>
    <w:rsid w:val="00F86F30"/>
    <w:rsid w:val="00FC3B1C"/>
    <w:rsid w:val="00FC7B1D"/>
    <w:rsid w:val="00FD1738"/>
    <w:rsid w:val="05316541"/>
    <w:rsid w:val="068CCE37"/>
    <w:rsid w:val="185DD147"/>
    <w:rsid w:val="220F6760"/>
    <w:rsid w:val="28A3AEA2"/>
    <w:rsid w:val="38B19224"/>
    <w:rsid w:val="48149BE8"/>
    <w:rsid w:val="4E822312"/>
    <w:rsid w:val="577296E7"/>
    <w:rsid w:val="57A45594"/>
    <w:rsid w:val="6C6B2C57"/>
    <w:rsid w:val="6EFB9973"/>
    <w:rsid w:val="72A8EF98"/>
    <w:rsid w:val="731BC17E"/>
    <w:rsid w:val="760BCA93"/>
    <w:rsid w:val="7FE16F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7E297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uiPriority w:val="39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link w:val="IntestazioneCarattere"/>
    <w:uiPriority w:val="99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paragraph" w:customStyle="1" w:styleId="Default">
    <w:name w:val="Default"/>
    <w:rsid w:val="009206DF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ellatema">
    <w:name w:val="Table Theme"/>
    <w:basedOn w:val="Tabellanormale"/>
    <w:rsid w:val="009206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rsid w:val="000B346C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3B4E"/>
    <w:rPr>
      <w:lang w:eastAsia="en-US"/>
    </w:rPr>
  </w:style>
  <w:style w:type="paragraph" w:styleId="Paragrafoelenco">
    <w:name w:val="List Paragraph"/>
    <w:basedOn w:val="Normale"/>
    <w:rsid w:val="001B1B4D"/>
    <w:pPr>
      <w:ind w:left="720"/>
      <w:contextualSpacing/>
    </w:pPr>
  </w:style>
  <w:style w:type="paragraph" w:customStyle="1" w:styleId="cartaintestatasup">
    <w:name w:val="carta intestata sup"/>
    <w:basedOn w:val="Normale"/>
    <w:uiPriority w:val="1"/>
    <w:qFormat/>
    <w:rsid w:val="00131E40"/>
    <w:pPr>
      <w:tabs>
        <w:tab w:val="left" w:pos="4880"/>
      </w:tabs>
      <w:jc w:val="both"/>
    </w:pPr>
    <w:rPr>
      <w:rFonts w:ascii="Segoe UI" w:eastAsia="Segoe UI" w:hAnsi="Segoe UI" w:cs="Segoe UI"/>
      <w:b/>
      <w:bCs/>
      <w:color w:val="B2071B"/>
      <w:sz w:val="17"/>
      <w:szCs w:val="17"/>
      <w:lang w:eastAsia="ja-JP"/>
    </w:rPr>
  </w:style>
  <w:style w:type="paragraph" w:styleId="Corpotesto">
    <w:name w:val="Body Text"/>
    <w:basedOn w:val="Normale"/>
    <w:link w:val="CorpotestoCarattere"/>
    <w:uiPriority w:val="1"/>
    <w:qFormat/>
    <w:rsid w:val="009762E5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762E5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601578-06E6-402B-A9AE-DA3B1E0E8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0</TotalTime>
  <Pages>2</Pages>
  <Words>314</Words>
  <Characters>1791</Characters>
  <Application>Microsoft Office Word</Application>
  <DocSecurity>0</DocSecurity>
  <Lines>14</Lines>
  <Paragraphs>4</Paragraphs>
  <ScaleCrop>false</ScaleCrop>
  <Company>Università degli Studi di Padova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Donatella Mazzetto</dc:creator>
  <cp:lastModifiedBy>Nicol� Biasetton</cp:lastModifiedBy>
  <cp:revision>25</cp:revision>
  <cp:lastPrinted>2023-02-28T09:12:00Z</cp:lastPrinted>
  <dcterms:created xsi:type="dcterms:W3CDTF">2025-07-10T13:08:00Z</dcterms:created>
  <dcterms:modified xsi:type="dcterms:W3CDTF">2026-03-06T09:46:00Z</dcterms:modified>
</cp:coreProperties>
</file>