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C6B4E" w14:textId="77777777" w:rsidR="006738C3" w:rsidRPr="006738C3" w:rsidRDefault="006738C3" w:rsidP="006738C3">
      <w:pPr>
        <w:spacing w:after="120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6738C3">
        <w:rPr>
          <w:rFonts w:ascii="Verdana" w:hAnsi="Verdana" w:cs="Arial"/>
          <w:b/>
          <w:color w:val="002060"/>
          <w:sz w:val="36"/>
          <w:szCs w:val="36"/>
          <w:lang w:val="en-GB"/>
        </w:rPr>
        <w:t>STAFF MOBILITY FOR TRAINING</w:t>
      </w:r>
      <w:r w:rsidRPr="006738C3">
        <w:rPr>
          <w:rFonts w:ascii="Verdana" w:hAnsi="Verdana" w:cs="Arial"/>
          <w:sz w:val="20"/>
          <w:vertAlign w:val="superscript"/>
          <w:lang w:val="en-GB"/>
        </w:rPr>
        <w:footnoteReference w:id="1"/>
      </w:r>
    </w:p>
    <w:p w14:paraId="3C7D479C" w14:textId="77777777" w:rsidR="006738C3" w:rsidRPr="006738C3" w:rsidRDefault="006738C3" w:rsidP="006738C3">
      <w:pPr>
        <w:spacing w:after="120"/>
        <w:ind w:right="-992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6738C3"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2D30EEF5" w14:textId="77777777" w:rsidR="006738C3" w:rsidRPr="006738C3" w:rsidRDefault="006738C3" w:rsidP="006738C3">
      <w:pPr>
        <w:ind w:right="-992"/>
        <w:rPr>
          <w:rFonts w:ascii="Verdana" w:hAnsi="Verdana" w:cs="Arial"/>
          <w:b/>
          <w:color w:val="002060"/>
          <w:lang w:val="en-GB"/>
        </w:rPr>
      </w:pPr>
      <w:r w:rsidRPr="006738C3">
        <w:rPr>
          <w:rFonts w:ascii="Verdana" w:hAnsi="Verdana" w:cs="Arial"/>
          <w:b/>
          <w:color w:val="002060"/>
          <w:lang w:val="en-GB"/>
        </w:rPr>
        <w:t>Fields marked with * are mandatory</w:t>
      </w:r>
    </w:p>
    <w:p w14:paraId="494C0B30" w14:textId="77777777" w:rsidR="006738C3" w:rsidRPr="006738C3" w:rsidRDefault="006738C3" w:rsidP="006738C3">
      <w:pPr>
        <w:ind w:right="-992"/>
        <w:rPr>
          <w:rFonts w:ascii="Verdana" w:hAnsi="Verdana" w:cs="Arial"/>
          <w:b/>
          <w:color w:val="002060"/>
          <w:lang w:val="en-GB"/>
        </w:rPr>
      </w:pPr>
    </w:p>
    <w:p w14:paraId="055616A5" w14:textId="77777777" w:rsidR="006738C3" w:rsidRPr="00C70E1E" w:rsidRDefault="006738C3" w:rsidP="006738C3">
      <w:pPr>
        <w:ind w:right="-992"/>
        <w:rPr>
          <w:rFonts w:ascii="Verdana" w:hAnsi="Verdana" w:cs="Arial"/>
          <w:b/>
          <w:color w:val="002060"/>
          <w:lang w:val="en-GB"/>
        </w:rPr>
      </w:pPr>
      <w:r w:rsidRPr="00C70E1E">
        <w:rPr>
          <w:rFonts w:ascii="Verdana" w:hAnsi="Verdana" w:cs="Arial"/>
          <w:b/>
          <w:color w:val="002060"/>
          <w:lang w:val="en-GB"/>
        </w:rPr>
        <w:t>The Staff Member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1845"/>
        <w:gridCol w:w="1701"/>
        <w:gridCol w:w="3686"/>
      </w:tblGrid>
      <w:tr w:rsidR="006738C3" w:rsidRPr="00C70E1E" w14:paraId="2ABABC4D" w14:textId="77777777" w:rsidTr="007A299A">
        <w:trPr>
          <w:trHeight w:val="334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2AF6220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Last name (s)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544995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5979872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First name (s)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C0138B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6738C3" w:rsidRPr="00C70E1E" w14:paraId="5E901C57" w14:textId="77777777" w:rsidTr="007A299A">
        <w:trPr>
          <w:trHeight w:val="412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8D692BD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*Seniority</w:t>
            </w:r>
            <w:r w:rsidRPr="00C70E1E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2"/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C8426A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FA8A99C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Pr="00C70E1E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3"/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7F9BFD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6738C3" w:rsidRPr="00C70E1E" w14:paraId="6EC49C25" w14:textId="77777777" w:rsidTr="007A299A"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99C10F1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 xml:space="preserve">Sex </w:t>
            </w:r>
            <w:r w:rsidRPr="00C70E1E">
              <w:rPr>
                <w:rFonts w:ascii="Verdana" w:hAnsi="Verdana" w:cs="Calibri"/>
                <w:sz w:val="20"/>
                <w:lang w:val="en-GB"/>
              </w:rPr>
              <w:t>[</w:t>
            </w:r>
            <w:r w:rsidRPr="00C70E1E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Pr="00C70E1E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42D780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6521D32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736DCE2" w14:textId="7999BC20" w:rsidR="006738C3" w:rsidRPr="00C70E1E" w:rsidRDefault="006738C3" w:rsidP="00FF08D8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color w:val="002060"/>
                <w:sz w:val="20"/>
                <w:lang w:val="en-GB"/>
              </w:rPr>
              <w:t>20</w:t>
            </w:r>
            <w:r w:rsidR="00CA5C80" w:rsidRPr="00C70E1E">
              <w:rPr>
                <w:rFonts w:ascii="Verdana" w:hAnsi="Verdana" w:cs="Arial"/>
                <w:color w:val="002060"/>
                <w:sz w:val="20"/>
                <w:lang w:val="en-GB"/>
              </w:rPr>
              <w:t>2</w:t>
            </w:r>
            <w:r w:rsidR="00EE3494" w:rsidRPr="00C70E1E">
              <w:rPr>
                <w:rFonts w:ascii="Verdana" w:hAnsi="Verdana" w:cs="Arial"/>
                <w:color w:val="002060"/>
                <w:sz w:val="20"/>
                <w:lang w:val="en-GB"/>
              </w:rPr>
              <w:t>3</w:t>
            </w:r>
            <w:r w:rsidRPr="00C70E1E">
              <w:rPr>
                <w:rFonts w:ascii="Verdana" w:hAnsi="Verdana" w:cs="Arial"/>
                <w:color w:val="002060"/>
                <w:sz w:val="20"/>
                <w:lang w:val="en-GB"/>
              </w:rPr>
              <w:t>/20</w:t>
            </w:r>
            <w:r w:rsidR="007A299A" w:rsidRPr="00C70E1E">
              <w:rPr>
                <w:rFonts w:ascii="Verdana" w:hAnsi="Verdana" w:cs="Arial"/>
                <w:color w:val="002060"/>
                <w:sz w:val="20"/>
                <w:lang w:val="en-GB"/>
              </w:rPr>
              <w:t>2</w:t>
            </w:r>
            <w:r w:rsidR="00EE3494" w:rsidRPr="00C70E1E">
              <w:rPr>
                <w:rFonts w:ascii="Verdana" w:hAnsi="Verdana" w:cs="Arial"/>
                <w:color w:val="002060"/>
                <w:sz w:val="20"/>
                <w:lang w:val="en-GB"/>
              </w:rPr>
              <w:t>4, 2024/2025 or 2025/2026</w:t>
            </w:r>
            <w:r w:rsidR="00FF08D8" w:rsidRPr="00C70E1E">
              <w:rPr>
                <w:rFonts w:ascii="Verdana" w:hAnsi="Verdana" w:cs="Arial"/>
                <w:color w:val="002060"/>
                <w:sz w:val="20"/>
                <w:lang w:val="en-GB"/>
              </w:rPr>
              <w:t xml:space="preserve"> </w:t>
            </w:r>
          </w:p>
        </w:tc>
      </w:tr>
      <w:tr w:rsidR="006738C3" w:rsidRPr="00C70E1E" w14:paraId="070F88DA" w14:textId="77777777" w:rsidTr="007A299A"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7A733AD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762D78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BB2238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1C9F14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7A01CAB7" w14:textId="77777777" w:rsidR="006738C3" w:rsidRPr="00C70E1E" w:rsidRDefault="006738C3" w:rsidP="006738C3">
      <w:pPr>
        <w:ind w:right="-992"/>
        <w:rPr>
          <w:rFonts w:ascii="Verdana" w:hAnsi="Verdana" w:cs="Arial"/>
          <w:b/>
          <w:color w:val="002060"/>
          <w:sz w:val="16"/>
          <w:szCs w:val="16"/>
          <w:lang w:val="fr-BE"/>
        </w:rPr>
      </w:pPr>
    </w:p>
    <w:p w14:paraId="31CABF2C" w14:textId="5518F6F8" w:rsidR="006738C3" w:rsidRPr="00C70E1E" w:rsidRDefault="006738C3" w:rsidP="006738C3">
      <w:pPr>
        <w:ind w:right="-992"/>
        <w:rPr>
          <w:rFonts w:ascii="Verdana" w:hAnsi="Verdana" w:cs="Arial"/>
          <w:b/>
          <w:color w:val="002060"/>
          <w:lang w:val="en-GB"/>
        </w:rPr>
      </w:pPr>
      <w:r w:rsidRPr="00C70E1E">
        <w:rPr>
          <w:rFonts w:ascii="Verdana" w:hAnsi="Verdana" w:cs="Arial"/>
          <w:b/>
          <w:color w:val="002060"/>
          <w:lang w:val="en-GB"/>
        </w:rPr>
        <w:t>The Sending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32"/>
        <w:gridCol w:w="2232"/>
        <w:gridCol w:w="2768"/>
      </w:tblGrid>
      <w:tr w:rsidR="006738C3" w:rsidRPr="00C70E1E" w14:paraId="1FB3075D" w14:textId="77777777" w:rsidTr="006738C3">
        <w:trPr>
          <w:trHeight w:val="371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A14DC04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 xml:space="preserve">Name 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4967E9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424230C" w14:textId="77777777" w:rsidR="006738C3" w:rsidRPr="00C70E1E" w:rsidRDefault="006738C3" w:rsidP="006738C3">
            <w:pPr>
              <w:ind w:right="-992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Size of enterprise</w:t>
            </w:r>
            <w:r w:rsidRPr="00C70E1E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4"/>
            </w:r>
          </w:p>
          <w:p w14:paraId="19614F31" w14:textId="77777777" w:rsidR="006738C3" w:rsidRPr="00C70E1E" w:rsidRDefault="006738C3" w:rsidP="006738C3">
            <w:pPr>
              <w:ind w:right="-992"/>
              <w:rPr>
                <w:rFonts w:ascii="Verdana" w:hAnsi="Verdana" w:cs="Arial"/>
                <w:color w:val="FF0000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27B762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6738C3" w:rsidRPr="00C70E1E" w14:paraId="59CFE99B" w14:textId="77777777" w:rsidTr="006738C3">
        <w:trPr>
          <w:trHeight w:val="371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2E4FAE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 xml:space="preserve">Erasmus code </w:t>
            </w:r>
            <w:r w:rsidRPr="00C70E1E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5"/>
            </w:r>
          </w:p>
          <w:p w14:paraId="35B39855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C70E1E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45E7D1B7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653557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ABC3EF8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Faculty/Department/</w:t>
            </w:r>
          </w:p>
          <w:p w14:paraId="52C88D4E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Unit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E1C1AC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6738C3" w:rsidRPr="00C70E1E" w14:paraId="7735A48C" w14:textId="77777777" w:rsidTr="006738C3">
        <w:trPr>
          <w:trHeight w:val="559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841BE65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31EF6D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FBAEE0E" w14:textId="77777777" w:rsidR="006738C3" w:rsidRPr="00C70E1E" w:rsidRDefault="006738C3" w:rsidP="006738C3">
            <w:pPr>
              <w:ind w:right="-992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C70E1E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 w:rsidRPr="00C70E1E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6"/>
            </w:r>
          </w:p>
        </w:tc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4B7789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6738C3" w:rsidRPr="00C70E1E" w14:paraId="2B4D5D15" w14:textId="77777777" w:rsidTr="006738C3"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FF690B5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Contact person,</w:t>
            </w:r>
            <w:r w:rsidRPr="00C70E1E">
              <w:rPr>
                <w:rFonts w:ascii="Verdana" w:hAnsi="Verdana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1A67B8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D09A9E7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C70E1E">
              <w:rPr>
                <w:rFonts w:ascii="Verdana" w:hAnsi="Verdana" w:cs="Arial"/>
                <w:sz w:val="20"/>
                <w:lang w:val="fr-BE"/>
              </w:rPr>
              <w:t>Contact person</w:t>
            </w:r>
            <w:r w:rsidRPr="00C70E1E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C7D544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6738C3" w:rsidRPr="00C70E1E" w14:paraId="3D2886A6" w14:textId="77777777" w:rsidTr="006738C3"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1F8BE21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Type of enterprise:</w:t>
            </w:r>
          </w:p>
          <w:p w14:paraId="4EA2C71D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 xml:space="preserve">NACE code </w:t>
            </w:r>
            <w:r w:rsidRPr="00C70E1E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7"/>
            </w:r>
          </w:p>
          <w:p w14:paraId="55BD762E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C70E1E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6BA9F6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6427BF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559B03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6C26FDC" w14:textId="77777777" w:rsidR="006738C3" w:rsidRPr="00C70E1E" w:rsidRDefault="006738C3" w:rsidP="006738C3">
      <w:pPr>
        <w:ind w:right="-992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7C4A37CA" w14:textId="77777777" w:rsidR="006738C3" w:rsidRPr="00C70E1E" w:rsidRDefault="006738C3" w:rsidP="006738C3">
      <w:pPr>
        <w:ind w:right="-992"/>
        <w:rPr>
          <w:rFonts w:ascii="Verdana" w:hAnsi="Verdana" w:cs="Arial"/>
          <w:b/>
          <w:color w:val="002060"/>
          <w:lang w:val="en-GB"/>
        </w:rPr>
      </w:pPr>
      <w:r w:rsidRPr="00C70E1E">
        <w:rPr>
          <w:rFonts w:ascii="Verdana" w:hAnsi="Verdana" w:cs="Arial"/>
          <w:b/>
          <w:color w:val="002060"/>
          <w:lang w:val="en-GB"/>
        </w:rPr>
        <w:t>The Receiving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412"/>
        <w:gridCol w:w="1071"/>
        <w:gridCol w:w="981"/>
        <w:gridCol w:w="90"/>
        <w:gridCol w:w="1071"/>
        <w:gridCol w:w="1607"/>
      </w:tblGrid>
      <w:tr w:rsidR="006738C3" w:rsidRPr="00C70E1E" w14:paraId="66C8DEE9" w14:textId="77777777" w:rsidTr="006738C3">
        <w:trPr>
          <w:trHeight w:val="371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64B3DAA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723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F897135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</w:rPr>
            </w:pPr>
            <w:r w:rsidRPr="00C70E1E">
              <w:rPr>
                <w:rFonts w:ascii="Verdana" w:hAnsi="Verdana" w:cs="Arial"/>
                <w:b/>
                <w:color w:val="002060"/>
                <w:sz w:val="20"/>
              </w:rPr>
              <w:t>UNIVERSITA’ DEGLI STUDI DI PADOVA</w:t>
            </w:r>
          </w:p>
        </w:tc>
      </w:tr>
      <w:tr w:rsidR="006738C3" w:rsidRPr="00C70E1E" w14:paraId="28D4B686" w14:textId="77777777" w:rsidTr="006738C3">
        <w:trPr>
          <w:trHeight w:val="371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31C769F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Department/Unit</w:t>
            </w:r>
          </w:p>
        </w:tc>
        <w:tc>
          <w:tcPr>
            <w:tcW w:w="723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FF93C5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6738C3" w:rsidRPr="00C70E1E" w14:paraId="087CFEB2" w14:textId="77777777" w:rsidTr="006738C3">
        <w:trPr>
          <w:trHeight w:val="371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36AF0E0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Erasmus code</w:t>
            </w:r>
          </w:p>
          <w:p w14:paraId="38A76BB6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C70E1E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9DBF0A6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I PADOVA01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ABC760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0C9B1F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A7C7A9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A3583E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6738C3" w:rsidRPr="00C70E1E" w14:paraId="000A0428" w14:textId="77777777" w:rsidTr="006738C3">
        <w:trPr>
          <w:trHeight w:val="559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E43A0AC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77AE31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0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162611F" w14:textId="77777777" w:rsidR="006738C3" w:rsidRPr="00C70E1E" w:rsidRDefault="006738C3" w:rsidP="006738C3">
            <w:pPr>
              <w:ind w:right="-992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C70E1E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7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634BB81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  <w:r w:rsidRPr="00C70E1E">
              <w:rPr>
                <w:rFonts w:ascii="Verdana" w:hAnsi="Verdana" w:cs="Arial"/>
                <w:b/>
                <w:sz w:val="20"/>
                <w:lang w:val="en-GB"/>
              </w:rPr>
              <w:t>IT</w:t>
            </w:r>
          </w:p>
        </w:tc>
      </w:tr>
      <w:tr w:rsidR="006738C3" w:rsidRPr="00C70E1E" w14:paraId="2EB9CDA7" w14:textId="77777777" w:rsidTr="006738C3"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B4E202A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lastRenderedPageBreak/>
              <w:t xml:space="preserve">Contact person </w:t>
            </w:r>
            <w:r w:rsidRPr="00C70E1E">
              <w:rPr>
                <w:rFonts w:ascii="Verdana" w:hAnsi="Verdana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34B67D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0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449A89C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C70E1E">
              <w:rPr>
                <w:rFonts w:ascii="Verdana" w:hAnsi="Verdana" w:cs="Arial"/>
                <w:sz w:val="20"/>
                <w:lang w:val="fr-BE"/>
              </w:rPr>
              <w:t>Contact person</w:t>
            </w:r>
            <w:r w:rsidRPr="00C70E1E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7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D64249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29133F0F" w14:textId="77777777" w:rsidR="006738C3" w:rsidRPr="00C70E1E" w:rsidRDefault="006738C3" w:rsidP="006738C3">
      <w:pPr>
        <w:spacing w:before="240" w:after="60"/>
        <w:outlineLvl w:val="3"/>
        <w:rPr>
          <w:rFonts w:ascii="Verdana" w:hAnsi="Verdana" w:cs="Calibri"/>
          <w:bCs/>
          <w:color w:val="002060"/>
          <w:sz w:val="28"/>
          <w:szCs w:val="28"/>
          <w:lang w:val="en-GB"/>
        </w:rPr>
      </w:pPr>
      <w:r w:rsidRPr="00C70E1E">
        <w:rPr>
          <w:rFonts w:ascii="Verdana" w:hAnsi="Verdana" w:cs="Calibri"/>
          <w:bCs/>
          <w:color w:val="002060"/>
          <w:sz w:val="28"/>
          <w:szCs w:val="28"/>
          <w:lang w:val="en-GB"/>
        </w:rPr>
        <w:t>Section to be completed BEFORE THE MOBILITY</w:t>
      </w:r>
    </w:p>
    <w:p w14:paraId="6266EF8C" w14:textId="77777777" w:rsidR="006738C3" w:rsidRPr="00C70E1E" w:rsidRDefault="006738C3" w:rsidP="006738C3">
      <w:pPr>
        <w:tabs>
          <w:tab w:val="left" w:pos="426"/>
        </w:tabs>
        <w:spacing w:before="240" w:after="60"/>
        <w:outlineLvl w:val="3"/>
        <w:rPr>
          <w:rFonts w:ascii="Verdana" w:hAnsi="Verdana" w:cs="Calibri"/>
          <w:bCs/>
          <w:color w:val="002060"/>
          <w:sz w:val="20"/>
          <w:szCs w:val="28"/>
          <w:lang w:val="en-GB"/>
        </w:rPr>
      </w:pPr>
      <w:r w:rsidRPr="00C70E1E">
        <w:rPr>
          <w:rFonts w:ascii="Verdana" w:hAnsi="Verdana" w:cs="Calibri"/>
          <w:bCs/>
          <w:color w:val="002060"/>
          <w:sz w:val="20"/>
          <w:szCs w:val="28"/>
          <w:lang w:val="en-GB"/>
        </w:rPr>
        <w:t>I.</w:t>
      </w:r>
      <w:r w:rsidRPr="00C70E1E">
        <w:rPr>
          <w:rFonts w:ascii="Verdana" w:hAnsi="Verdana" w:cs="Calibri"/>
          <w:bCs/>
          <w:color w:val="002060"/>
          <w:sz w:val="20"/>
          <w:szCs w:val="28"/>
          <w:lang w:val="en-GB"/>
        </w:rPr>
        <w:tab/>
        <w:t>PROPOSED MOBILITY PROGRAMME</w:t>
      </w:r>
    </w:p>
    <w:p w14:paraId="2200CA8B" w14:textId="77777777" w:rsidR="006738C3" w:rsidRPr="00C70E1E" w:rsidRDefault="006738C3" w:rsidP="006738C3">
      <w:pPr>
        <w:spacing w:after="120"/>
        <w:jc w:val="both"/>
        <w:rPr>
          <w:rFonts w:ascii="Verdana" w:hAnsi="Verdana" w:cs="Calibri"/>
          <w:i/>
          <w:sz w:val="20"/>
          <w:szCs w:val="20"/>
          <w:lang w:val="en-GB"/>
        </w:rPr>
      </w:pPr>
      <w:r w:rsidRPr="00C70E1E">
        <w:rPr>
          <w:rFonts w:ascii="Verdana" w:hAnsi="Verdana" w:cs="Calibri"/>
          <w:sz w:val="20"/>
          <w:szCs w:val="20"/>
          <w:lang w:val="en-GB"/>
        </w:rPr>
        <w:t xml:space="preserve">Planned period of the training activity: from </w:t>
      </w:r>
      <w:r w:rsidRPr="00C70E1E">
        <w:rPr>
          <w:rFonts w:ascii="Verdana" w:hAnsi="Verdana" w:cs="Calibri"/>
          <w:i/>
          <w:sz w:val="20"/>
          <w:szCs w:val="20"/>
          <w:lang w:val="en-GB"/>
        </w:rPr>
        <w:t xml:space="preserve">[day/month/year] </w:t>
      </w:r>
      <w:r w:rsidRPr="00C70E1E">
        <w:rPr>
          <w:rFonts w:ascii="Verdana" w:hAnsi="Verdana" w:cs="Calibri"/>
          <w:sz w:val="20"/>
          <w:szCs w:val="20"/>
          <w:lang w:val="en-GB"/>
        </w:rPr>
        <w:t xml:space="preserve">till </w:t>
      </w:r>
      <w:r w:rsidRPr="00C70E1E">
        <w:rPr>
          <w:rFonts w:ascii="Verdana" w:hAnsi="Verdana" w:cs="Calibri"/>
          <w:i/>
          <w:sz w:val="20"/>
          <w:szCs w:val="20"/>
          <w:lang w:val="en-GB"/>
        </w:rPr>
        <w:t>[day/month/year]</w:t>
      </w:r>
    </w:p>
    <w:p w14:paraId="1366F391" w14:textId="77777777" w:rsidR="006738C3" w:rsidRPr="00C70E1E" w:rsidRDefault="006738C3" w:rsidP="006738C3">
      <w:pPr>
        <w:spacing w:after="120"/>
        <w:jc w:val="both"/>
        <w:rPr>
          <w:rFonts w:ascii="Verdana" w:hAnsi="Verdana" w:cs="Calibri"/>
          <w:i/>
          <w:sz w:val="20"/>
          <w:szCs w:val="20"/>
          <w:lang w:val="en-GB"/>
        </w:rPr>
      </w:pPr>
      <w:r w:rsidRPr="00C70E1E">
        <w:rPr>
          <w:rFonts w:ascii="Verdana" w:hAnsi="Verdana" w:cs="Calibri"/>
          <w:i/>
          <w:sz w:val="20"/>
          <w:szCs w:val="20"/>
          <w:lang w:val="en-GB"/>
        </w:rPr>
        <w:t>Duration (days) – excluding travel days: ……………………….</w:t>
      </w:r>
    </w:p>
    <w:p w14:paraId="6F9AB693" w14:textId="77777777" w:rsidR="006738C3" w:rsidRPr="00C70E1E" w:rsidRDefault="006738C3" w:rsidP="006738C3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  <w:r w:rsidRPr="00C70E1E">
        <w:rPr>
          <w:rFonts w:ascii="Verdana" w:hAnsi="Verdana" w:cs="Calibri"/>
          <w:sz w:val="20"/>
          <w:szCs w:val="20"/>
          <w:lang w:val="en-GB"/>
        </w:rPr>
        <w:t>* Field of Education - Main subject Field</w:t>
      </w:r>
      <w:r w:rsidRPr="00C70E1E">
        <w:rPr>
          <w:rFonts w:ascii="Verdana" w:hAnsi="Verdana" w:cs="Calibri"/>
          <w:sz w:val="20"/>
          <w:szCs w:val="20"/>
          <w:vertAlign w:val="superscript"/>
          <w:lang w:val="en-GB"/>
        </w:rPr>
        <w:footnoteReference w:id="8"/>
      </w:r>
      <w:r w:rsidRPr="00C70E1E">
        <w:rPr>
          <w:rFonts w:ascii="Verdana" w:hAnsi="Verdana" w:cs="Calibri"/>
          <w:sz w:val="20"/>
          <w:szCs w:val="20"/>
          <w:lang w:val="en-GB"/>
        </w:rPr>
        <w:t>:…………………………………………..</w:t>
      </w:r>
    </w:p>
    <w:p w14:paraId="1D5B0863" w14:textId="77777777" w:rsidR="006738C3" w:rsidRPr="00C70E1E" w:rsidRDefault="006738C3" w:rsidP="006738C3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  <w:r w:rsidRPr="00C70E1E">
        <w:rPr>
          <w:rFonts w:ascii="Verdana" w:hAnsi="Verdana" w:cs="Calibri"/>
          <w:sz w:val="20"/>
          <w:szCs w:val="20"/>
          <w:lang w:val="en-GB"/>
        </w:rPr>
        <w:t>*Main language of training:                         Other Language used:</w:t>
      </w:r>
    </w:p>
    <w:p w14:paraId="485D6F7E" w14:textId="77777777" w:rsidR="006738C3" w:rsidRPr="00C70E1E" w:rsidRDefault="006738C3" w:rsidP="006738C3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  <w:r w:rsidRPr="00C70E1E">
        <w:rPr>
          <w:rFonts w:ascii="Verdana" w:hAnsi="Verdana" w:cs="Calibri"/>
          <w:sz w:val="20"/>
          <w:szCs w:val="20"/>
          <w:lang w:val="en-GB"/>
        </w:rPr>
        <w:t>* Work Category: …………………………………. (I International Office; F Finance; G General Administration and Technical Administration; S Student Information; C Continuing Education; T Academic Staff; O Other);</w:t>
      </w:r>
    </w:p>
    <w:p w14:paraId="438B1116" w14:textId="77777777" w:rsidR="006738C3" w:rsidRPr="00C70E1E" w:rsidRDefault="006738C3" w:rsidP="006738C3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  <w:r w:rsidRPr="00C70E1E">
        <w:rPr>
          <w:rFonts w:ascii="Verdana" w:hAnsi="Verdana" w:cs="Calibri"/>
          <w:sz w:val="20"/>
          <w:szCs w:val="20"/>
          <w:lang w:val="en-GB"/>
        </w:rPr>
        <w:t>* Training Type:……………………… (W Workshop; J Job Shadowing; T Training; O Other)</w:t>
      </w:r>
    </w:p>
    <w:tbl>
      <w:tblPr>
        <w:tblW w:w="876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0"/>
      </w:tblGrid>
      <w:tr w:rsidR="006738C3" w:rsidRPr="00C70E1E" w14:paraId="37039589" w14:textId="77777777" w:rsidTr="006738C3">
        <w:trPr>
          <w:jc w:val="center"/>
        </w:trPr>
        <w:tc>
          <w:tcPr>
            <w:tcW w:w="8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91B4A70" w14:textId="77777777" w:rsidR="006738C3" w:rsidRPr="00C70E1E" w:rsidRDefault="006738C3" w:rsidP="006738C3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</w:tc>
      </w:tr>
      <w:tr w:rsidR="006738C3" w:rsidRPr="00C70E1E" w14:paraId="6C982B0C" w14:textId="77777777" w:rsidTr="006738C3">
        <w:trPr>
          <w:jc w:val="center"/>
        </w:trPr>
        <w:tc>
          <w:tcPr>
            <w:tcW w:w="8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F8C835C" w14:textId="77777777" w:rsidR="006738C3" w:rsidRPr="00C70E1E" w:rsidRDefault="006738C3" w:rsidP="006738C3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b/>
                <w:sz w:val="20"/>
                <w:lang w:val="en-GB"/>
              </w:rPr>
              <w:t>Added value of the mobility (in the context of the modernisation and internationalisation strategies fo the institutions involved):</w:t>
            </w:r>
          </w:p>
        </w:tc>
      </w:tr>
      <w:tr w:rsidR="006738C3" w:rsidRPr="00C70E1E" w14:paraId="5184CAC0" w14:textId="77777777" w:rsidTr="006738C3">
        <w:trPr>
          <w:jc w:val="center"/>
        </w:trPr>
        <w:tc>
          <w:tcPr>
            <w:tcW w:w="8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4B86844" w14:textId="77777777" w:rsidR="006738C3" w:rsidRPr="00C70E1E" w:rsidRDefault="006738C3" w:rsidP="006738C3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b/>
                <w:sz w:val="20"/>
                <w:lang w:val="en-GB"/>
              </w:rPr>
              <w:t>Activities to be carried out</w:t>
            </w:r>
          </w:p>
        </w:tc>
      </w:tr>
      <w:tr w:rsidR="006738C3" w:rsidRPr="00C70E1E" w14:paraId="66A87661" w14:textId="77777777" w:rsidTr="006738C3">
        <w:trPr>
          <w:jc w:val="center"/>
        </w:trPr>
        <w:tc>
          <w:tcPr>
            <w:tcW w:w="8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E62FD9E" w14:textId="77777777" w:rsidR="006738C3" w:rsidRPr="00C70E1E" w:rsidRDefault="006738C3" w:rsidP="006738C3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b/>
                <w:sz w:val="20"/>
                <w:lang w:val="en-GB"/>
              </w:rPr>
              <w:t>Expected outcomes and impact (e.g. on the professional development of the staff member and both institutions)</w:t>
            </w:r>
          </w:p>
        </w:tc>
      </w:tr>
    </w:tbl>
    <w:p w14:paraId="67D25B4D" w14:textId="77777777" w:rsidR="006738C3" w:rsidRPr="00C70E1E" w:rsidRDefault="006738C3" w:rsidP="006738C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</w:p>
    <w:p w14:paraId="0C0580AD" w14:textId="77777777" w:rsidR="006738C3" w:rsidRPr="00C70E1E" w:rsidRDefault="006738C3" w:rsidP="006738C3">
      <w:pPr>
        <w:keepNext/>
        <w:keepLines/>
        <w:tabs>
          <w:tab w:val="left" w:pos="426"/>
        </w:tabs>
        <w:rPr>
          <w:rFonts w:ascii="Verdana" w:hAnsi="Verdana" w:cs="Calibri"/>
          <w:b/>
          <w:sz w:val="16"/>
          <w:szCs w:val="16"/>
          <w:lang w:val="en-GB"/>
        </w:rPr>
      </w:pPr>
      <w:r w:rsidRPr="00C70E1E">
        <w:rPr>
          <w:rFonts w:ascii="Verdana" w:hAnsi="Verdana" w:cs="Calibri"/>
          <w:b/>
          <w:color w:val="002060"/>
          <w:sz w:val="20"/>
          <w:lang w:val="en-GB"/>
        </w:rPr>
        <w:t>II. COMMITMENT OF THE THREE PARTIES</w:t>
      </w:r>
    </w:p>
    <w:p w14:paraId="4A262F4F" w14:textId="77777777" w:rsidR="006738C3" w:rsidRPr="00C70E1E" w:rsidRDefault="006738C3" w:rsidP="006738C3">
      <w:pPr>
        <w:spacing w:after="120"/>
        <w:jc w:val="both"/>
        <w:rPr>
          <w:rFonts w:ascii="Verdana" w:hAnsi="Verdana" w:cs="Calibri"/>
          <w:sz w:val="20"/>
          <w:lang w:val="en-GB"/>
        </w:rPr>
      </w:pPr>
      <w:r w:rsidRPr="00C70E1E">
        <w:rPr>
          <w:rFonts w:ascii="Verdana" w:hAnsi="Verdana" w:cs="Calibri"/>
          <w:sz w:val="20"/>
          <w:lang w:val="en-GB"/>
        </w:rPr>
        <w:t>By signing</w:t>
      </w:r>
      <w:r w:rsidRPr="00C70E1E">
        <w:rPr>
          <w:rFonts w:ascii="Verdana" w:hAnsi="Verdana" w:cs="Calibri"/>
          <w:sz w:val="20"/>
          <w:vertAlign w:val="superscript"/>
          <w:lang w:val="en-GB"/>
        </w:rPr>
        <w:footnoteReference w:id="9"/>
      </w:r>
      <w:r w:rsidRPr="00C70E1E">
        <w:rPr>
          <w:rFonts w:ascii="Verdana" w:hAnsi="Verdana" w:cs="Calibri"/>
          <w:sz w:val="20"/>
          <w:lang w:val="en-GB"/>
        </w:rPr>
        <w:t xml:space="preserve"> this document, the staff member, the sending institution/enterprise and the receiving institution confirm that they approve the proposed mobility agreement.</w:t>
      </w:r>
    </w:p>
    <w:p w14:paraId="35F1C7F6" w14:textId="77777777" w:rsidR="006738C3" w:rsidRPr="00C70E1E" w:rsidRDefault="006738C3" w:rsidP="006738C3">
      <w:pPr>
        <w:spacing w:after="120"/>
        <w:jc w:val="both"/>
        <w:rPr>
          <w:rFonts w:ascii="Verdana" w:hAnsi="Verdana" w:cs="Calibri"/>
          <w:sz w:val="20"/>
          <w:lang w:val="en-GB"/>
        </w:rPr>
      </w:pPr>
      <w:r w:rsidRPr="00C70E1E">
        <w:rPr>
          <w:rFonts w:ascii="Verdana" w:hAnsi="Verdana" w:cs="Calibri"/>
          <w:sz w:val="20"/>
          <w:lang w:val="en-GB"/>
        </w:rPr>
        <w:t>The sending higher education institution</w:t>
      </w:r>
      <w:r w:rsidRPr="00C70E1E">
        <w:rPr>
          <w:rFonts w:ascii="Verdana" w:hAnsi="Verdana" w:cs="Calibri"/>
          <w:sz w:val="20"/>
          <w:lang w:val="is-IS"/>
        </w:rPr>
        <w:t xml:space="preserve"> supports the staff mobility as part of its modernisation and internationalisation strategy </w:t>
      </w:r>
      <w:r w:rsidRPr="00C70E1E">
        <w:rPr>
          <w:rFonts w:ascii="Verdana" w:hAnsi="Verdana" w:cs="Calibri"/>
          <w:sz w:val="20"/>
          <w:lang w:val="en-GB"/>
        </w:rPr>
        <w:t>and will recognise it as a component in any evaluation or assessment of the staff member.</w:t>
      </w:r>
    </w:p>
    <w:p w14:paraId="1790EF2D" w14:textId="77777777" w:rsidR="006738C3" w:rsidRPr="00C70E1E" w:rsidRDefault="006738C3" w:rsidP="006738C3">
      <w:pPr>
        <w:autoSpaceDE w:val="0"/>
        <w:autoSpaceDN w:val="0"/>
        <w:adjustRightInd w:val="0"/>
        <w:spacing w:after="120"/>
        <w:jc w:val="both"/>
        <w:rPr>
          <w:rFonts w:ascii="Calibri" w:hAnsi="Calibri"/>
          <w:color w:val="0000FF"/>
          <w:lang w:val="en-GB"/>
        </w:rPr>
      </w:pPr>
      <w:r w:rsidRPr="00C70E1E">
        <w:rPr>
          <w:rFonts w:ascii="Verdana" w:hAnsi="Verdana" w:cs="Calibri"/>
          <w:sz w:val="20"/>
          <w:lang w:val="is-IS"/>
        </w:rPr>
        <w:t xml:space="preserve">The staff member will share his/her </w:t>
      </w:r>
      <w:r w:rsidRPr="00C70E1E">
        <w:rPr>
          <w:rFonts w:ascii="Verdana" w:hAnsi="Verdana" w:cs="Verdana"/>
          <w:sz w:val="20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C70E1E">
        <w:rPr>
          <w:rFonts w:ascii="Calibri" w:hAnsi="Calibri"/>
          <w:color w:val="0000FF"/>
          <w:lang w:val="en-GB"/>
        </w:rPr>
        <w:t xml:space="preserve"> </w:t>
      </w:r>
    </w:p>
    <w:p w14:paraId="2E345DC7" w14:textId="77777777" w:rsidR="006738C3" w:rsidRPr="00C70E1E" w:rsidRDefault="006738C3" w:rsidP="006738C3">
      <w:pPr>
        <w:autoSpaceDE w:val="0"/>
        <w:autoSpaceDN w:val="0"/>
        <w:adjustRightInd w:val="0"/>
        <w:spacing w:after="120"/>
        <w:jc w:val="both"/>
        <w:rPr>
          <w:rFonts w:ascii="Verdana" w:hAnsi="Verdana" w:cs="Verdana"/>
          <w:sz w:val="20"/>
          <w:lang w:val="en-GB" w:eastAsia="fr-FR"/>
        </w:rPr>
      </w:pPr>
      <w:r w:rsidRPr="00C70E1E">
        <w:rPr>
          <w:rFonts w:ascii="Verdana" w:hAnsi="Verdana" w:cs="Verdana"/>
          <w:sz w:val="20"/>
          <w:lang w:val="en-GB" w:eastAsia="fr-FR"/>
        </w:rPr>
        <w:t>The staff member and the receiving institution commit to the requirements set out in the grant agreement signed between them.</w:t>
      </w:r>
    </w:p>
    <w:p w14:paraId="1DB31B23" w14:textId="706903EC" w:rsidR="006738C3" w:rsidRPr="00C70E1E" w:rsidRDefault="006738C3" w:rsidP="006738C3">
      <w:pPr>
        <w:autoSpaceDE w:val="0"/>
        <w:autoSpaceDN w:val="0"/>
        <w:adjustRightInd w:val="0"/>
        <w:spacing w:after="120"/>
        <w:jc w:val="both"/>
        <w:rPr>
          <w:rFonts w:ascii="Verdana" w:hAnsi="Verdana" w:cs="Calibri"/>
          <w:sz w:val="20"/>
          <w:lang w:val="en-GB"/>
        </w:rPr>
      </w:pPr>
      <w:r w:rsidRPr="00C70E1E">
        <w:rPr>
          <w:rFonts w:ascii="Verdana" w:hAnsi="Verdana" w:cs="Calibri"/>
          <w:sz w:val="20"/>
          <w:lang w:val="en-GB"/>
        </w:rPr>
        <w:lastRenderedPageBreak/>
        <w:t>The staff member and receiving institution will communicate to the sending institution any problems or changes regarding the proposed mobility programme or mobility period.</w:t>
      </w:r>
    </w:p>
    <w:tbl>
      <w:tblPr>
        <w:tblW w:w="888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880"/>
      </w:tblGrid>
      <w:tr w:rsidR="006738C3" w:rsidRPr="00C70E1E" w14:paraId="2676244A" w14:textId="77777777" w:rsidTr="006738C3">
        <w:trPr>
          <w:jc w:val="center"/>
        </w:trPr>
        <w:tc>
          <w:tcPr>
            <w:tcW w:w="8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B24BF3D" w14:textId="77777777" w:rsidR="006738C3" w:rsidRPr="00C70E1E" w:rsidRDefault="006738C3" w:rsidP="006738C3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b/>
                <w:sz w:val="20"/>
                <w:lang w:val="en-GB"/>
              </w:rPr>
              <w:t>The staff member</w:t>
            </w:r>
            <w:r w:rsidRPr="00C70E1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</w:p>
          <w:p w14:paraId="4BC989D6" w14:textId="77777777" w:rsidR="006738C3" w:rsidRPr="00C70E1E" w:rsidRDefault="006738C3" w:rsidP="006738C3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0DB9A831" w14:textId="77777777" w:rsidR="006738C3" w:rsidRPr="00C70E1E" w:rsidRDefault="006738C3" w:rsidP="006738C3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sz w:val="20"/>
                <w:lang w:val="en-GB"/>
              </w:rPr>
              <w:t>Signature:</w:t>
            </w:r>
            <w:r w:rsidRPr="00C70E1E">
              <w:rPr>
                <w:rFonts w:ascii="Verdana" w:hAnsi="Verdana" w:cs="Calibri"/>
                <w:b/>
                <w:sz w:val="20"/>
                <w:vertAlign w:val="superscript"/>
                <w:lang w:val="en-GB"/>
              </w:rPr>
              <w:t xml:space="preserve"> </w:t>
            </w:r>
            <w:r w:rsidRPr="00C70E1E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C70E1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1D5ADF1C" w14:textId="77777777" w:rsidR="006738C3" w:rsidRPr="00C70E1E" w:rsidRDefault="006738C3" w:rsidP="006738C3">
      <w:pPr>
        <w:rPr>
          <w:rFonts w:ascii="Verdana" w:hAnsi="Verdana" w:cs="Calibri"/>
          <w:sz w:val="16"/>
          <w:szCs w:val="16"/>
          <w:lang w:val="en-GB"/>
        </w:rPr>
      </w:pPr>
    </w:p>
    <w:tbl>
      <w:tblPr>
        <w:tblW w:w="883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8835"/>
      </w:tblGrid>
      <w:tr w:rsidR="006738C3" w:rsidRPr="00C70E1E" w14:paraId="02C34580" w14:textId="77777777" w:rsidTr="006738C3">
        <w:trPr>
          <w:jc w:val="center"/>
        </w:trPr>
        <w:tc>
          <w:tcPr>
            <w:tcW w:w="8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22DFFCD" w14:textId="77777777" w:rsidR="006738C3" w:rsidRPr="00C70E1E" w:rsidRDefault="006738C3" w:rsidP="006738C3">
            <w:pPr>
              <w:spacing w:before="120" w:after="120"/>
              <w:rPr>
                <w:rFonts w:ascii="Verdana" w:hAnsi="Verdana" w:cs="Calibri"/>
                <w:b/>
                <w:sz w:val="20"/>
                <w:lang w:val="en-US"/>
              </w:rPr>
            </w:pPr>
            <w:r w:rsidRPr="00C70E1E">
              <w:rPr>
                <w:rFonts w:ascii="Verdana" w:hAnsi="Verdana" w:cs="Calibri"/>
                <w:b/>
                <w:sz w:val="20"/>
                <w:lang w:val="en-US"/>
              </w:rPr>
              <w:t>The sending institution/enterprise</w:t>
            </w:r>
          </w:p>
          <w:p w14:paraId="79BB3203" w14:textId="77777777" w:rsidR="006738C3" w:rsidRPr="00C70E1E" w:rsidRDefault="006738C3" w:rsidP="006738C3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US"/>
              </w:rPr>
            </w:pPr>
            <w:r w:rsidRPr="00C70E1E">
              <w:rPr>
                <w:rFonts w:ascii="Verdana" w:hAnsi="Verdana" w:cs="Calibri"/>
                <w:sz w:val="20"/>
                <w:lang w:val="en-GB"/>
              </w:rPr>
              <w:t>Name of the responsible person:</w:t>
            </w:r>
          </w:p>
          <w:p w14:paraId="1D7A956D" w14:textId="77777777" w:rsidR="006738C3" w:rsidRPr="00C70E1E" w:rsidRDefault="006738C3" w:rsidP="006738C3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b/>
                <w:color w:val="002060"/>
                <w:sz w:val="20"/>
              </w:rPr>
            </w:pPr>
            <w:r w:rsidRPr="00C70E1E">
              <w:rPr>
                <w:rFonts w:ascii="Verdana" w:hAnsi="Verdana" w:cs="Calibri"/>
                <w:sz w:val="20"/>
              </w:rPr>
              <w:t xml:space="preserve">Signature and seal: </w:t>
            </w:r>
            <w:r w:rsidRPr="00C70E1E">
              <w:rPr>
                <w:rFonts w:ascii="Verdana" w:hAnsi="Verdana" w:cs="Calibri"/>
                <w:sz w:val="20"/>
              </w:rPr>
              <w:tab/>
            </w:r>
            <w:r w:rsidRPr="00C70E1E">
              <w:rPr>
                <w:rFonts w:ascii="Verdana" w:hAnsi="Verdana" w:cs="Calibri"/>
                <w:sz w:val="20"/>
              </w:rPr>
              <w:tab/>
              <w:t xml:space="preserve">Date: </w:t>
            </w:r>
            <w:r w:rsidRPr="00C70E1E">
              <w:rPr>
                <w:rFonts w:ascii="Verdana" w:hAnsi="Verdana" w:cs="Calibri"/>
                <w:sz w:val="20"/>
              </w:rPr>
              <w:tab/>
            </w:r>
          </w:p>
        </w:tc>
      </w:tr>
    </w:tbl>
    <w:p w14:paraId="184DFD3E" w14:textId="77777777" w:rsidR="006738C3" w:rsidRPr="00C70E1E" w:rsidRDefault="006738C3" w:rsidP="006738C3">
      <w:pPr>
        <w:rPr>
          <w:rFonts w:ascii="Verdana" w:hAnsi="Verdana" w:cs="Calibri"/>
          <w:sz w:val="16"/>
          <w:szCs w:val="16"/>
        </w:rPr>
      </w:pPr>
    </w:p>
    <w:tbl>
      <w:tblPr>
        <w:tblW w:w="88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820"/>
      </w:tblGrid>
      <w:tr w:rsidR="006738C3" w:rsidRPr="00C70E1E" w14:paraId="7291F32D" w14:textId="77777777" w:rsidTr="006738C3">
        <w:trPr>
          <w:jc w:val="center"/>
        </w:trPr>
        <w:tc>
          <w:tcPr>
            <w:tcW w:w="8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FD26CA4" w14:textId="77777777" w:rsidR="00F25D98" w:rsidRPr="00C70E1E" w:rsidRDefault="006738C3" w:rsidP="00F25D98">
            <w:pPr>
              <w:spacing w:before="120" w:after="120"/>
              <w:rPr>
                <w:rFonts w:ascii="Verdana" w:hAnsi="Verdana" w:cs="Calibri"/>
                <w:b/>
                <w:sz w:val="20"/>
              </w:rPr>
            </w:pPr>
            <w:r w:rsidRPr="00C70E1E">
              <w:rPr>
                <w:rFonts w:ascii="Verdana" w:hAnsi="Verdana" w:cs="Calibri"/>
                <w:sz w:val="20"/>
              </w:rPr>
              <w:tab/>
            </w:r>
            <w:r w:rsidR="00F25D98" w:rsidRPr="00C70E1E">
              <w:rPr>
                <w:rFonts w:ascii="Verdana" w:hAnsi="Verdana" w:cs="Calibri"/>
                <w:b/>
                <w:sz w:val="20"/>
              </w:rPr>
              <w:t>The receiving institution UNIVERSITA’ DEGLI STUDI DI PADOVA</w:t>
            </w:r>
          </w:p>
          <w:p w14:paraId="569EB3D5" w14:textId="5D3412DC" w:rsidR="00F25D98" w:rsidRPr="00C70E1E" w:rsidRDefault="00F25D98" w:rsidP="00F25D98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</w:rPr>
            </w:pPr>
            <w:r w:rsidRPr="00C70E1E">
              <w:rPr>
                <w:rFonts w:ascii="Verdana" w:hAnsi="Verdana" w:cs="Calibri"/>
                <w:sz w:val="20"/>
                <w:lang w:val="en-GB"/>
              </w:rPr>
              <w:t xml:space="preserve">Name of the responsible person: </w:t>
            </w:r>
          </w:p>
          <w:p w14:paraId="2165CD92" w14:textId="23E2708D" w:rsidR="00F25D98" w:rsidRPr="00C70E1E" w:rsidRDefault="005D614B" w:rsidP="005D614B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jc w:val="center"/>
              <w:rPr>
                <w:rFonts w:ascii="Verdana" w:hAnsi="Verdana" w:cs="Calibri"/>
                <w:sz w:val="20"/>
              </w:rPr>
            </w:pPr>
            <w:r>
              <w:rPr>
                <w:rFonts w:ascii="Verdana" w:hAnsi="Verdana" w:cs="Calibri"/>
                <w:sz w:val="20"/>
              </w:rPr>
              <w:t>HEAD OF THE DEPARTMENT - UNIPD</w:t>
            </w:r>
          </w:p>
          <w:p w14:paraId="598C0FB0" w14:textId="77777777" w:rsidR="00F25D98" w:rsidRPr="00C70E1E" w:rsidRDefault="00F25D98" w:rsidP="00F25D98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jc w:val="center"/>
              <w:rPr>
                <w:rFonts w:ascii="Verdana" w:hAnsi="Verdana" w:cs="Calibri"/>
                <w:sz w:val="20"/>
              </w:rPr>
            </w:pPr>
          </w:p>
          <w:p w14:paraId="323B9C58" w14:textId="2B225144" w:rsidR="00F25D98" w:rsidRPr="00C70E1E" w:rsidRDefault="004555BB" w:rsidP="004555BB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5189BA1" wp14:editId="1C171AA6">
                  <wp:extent cx="866775" cy="733425"/>
                  <wp:effectExtent l="0" t="0" r="0" b="9525"/>
                  <wp:docPr id="5" name="Immagin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94" t="-1315" r="31250"/>
                          <a:stretch/>
                        </pic:blipFill>
                        <pic:spPr bwMode="auto">
                          <a:xfrm>
                            <a:off x="0" y="0"/>
                            <a:ext cx="8667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33E9B536" w14:textId="77777777" w:rsidR="00F25D98" w:rsidRPr="00C70E1E" w:rsidRDefault="00F25D98" w:rsidP="00F25D98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jc w:val="center"/>
              <w:rPr>
                <w:rFonts w:ascii="Verdana" w:hAnsi="Verdana" w:cs="Calibri"/>
                <w:sz w:val="20"/>
              </w:rPr>
            </w:pPr>
          </w:p>
          <w:p w14:paraId="6B7E97C9" w14:textId="27D998E8" w:rsidR="006738C3" w:rsidRPr="00C70E1E" w:rsidRDefault="00F25D98" w:rsidP="00F25D98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color w:val="002060"/>
                <w:sz w:val="20"/>
              </w:rPr>
            </w:pPr>
            <w:r w:rsidRPr="00C70E1E">
              <w:rPr>
                <w:rFonts w:ascii="Verdana" w:hAnsi="Verdana" w:cs="Calibri"/>
                <w:sz w:val="20"/>
              </w:rPr>
              <w:t xml:space="preserve">Signature and seal: </w:t>
            </w:r>
            <w:r w:rsidRPr="00C70E1E">
              <w:rPr>
                <w:rFonts w:ascii="Verdana" w:hAnsi="Verdana" w:cs="Calibri"/>
                <w:sz w:val="20"/>
              </w:rPr>
              <w:tab/>
            </w:r>
            <w:r w:rsidRPr="00C70E1E">
              <w:rPr>
                <w:rFonts w:ascii="Verdana" w:hAnsi="Verdana" w:cs="Calibri"/>
                <w:sz w:val="20"/>
              </w:rPr>
              <w:tab/>
              <w:t>Date:</w:t>
            </w:r>
            <w:r w:rsidRPr="00C70E1E">
              <w:rPr>
                <w:rFonts w:ascii="Verdana" w:hAnsi="Verdana" w:cs="Calibri"/>
                <w:sz w:val="20"/>
              </w:rPr>
              <w:tab/>
            </w:r>
          </w:p>
        </w:tc>
      </w:tr>
    </w:tbl>
    <w:p w14:paraId="642AFA9C" w14:textId="77777777" w:rsidR="006738C3" w:rsidRPr="00C70E1E" w:rsidRDefault="006738C3" w:rsidP="006738C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eastAsia="it-IT"/>
        </w:rPr>
      </w:pPr>
    </w:p>
    <w:p w14:paraId="5FDD16D9" w14:textId="77777777" w:rsidR="006738C3" w:rsidRPr="00C70E1E" w:rsidRDefault="006738C3" w:rsidP="006738C3">
      <w:pPr>
        <w:jc w:val="center"/>
        <w:rPr>
          <w:sz w:val="20"/>
          <w:szCs w:val="20"/>
        </w:rPr>
      </w:pPr>
      <w:r w:rsidRPr="00C70E1E">
        <w:rPr>
          <w:b/>
          <w:sz w:val="28"/>
          <w:szCs w:val="28"/>
        </w:rPr>
        <w:t>ECONOMICS SECTOR/SETTORE ECONOMICO</w:t>
      </w:r>
    </w:p>
    <w:p w14:paraId="3FC27D6A" w14:textId="77777777" w:rsidR="006738C3" w:rsidRPr="00C70E1E" w:rsidRDefault="006738C3" w:rsidP="006738C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eastAsia="it-IT"/>
        </w:rPr>
      </w:pPr>
      <w:r w:rsidRPr="00C70E1E">
        <w:rPr>
          <w:rFonts w:ascii="Verdana" w:hAnsi="Verdana" w:cs="Verdana"/>
          <w:color w:val="000000"/>
          <w:sz w:val="20"/>
          <w:szCs w:val="20"/>
          <w:lang w:eastAsia="it-IT"/>
        </w:rPr>
        <w:t xml:space="preserve"> code</w:t>
      </w:r>
    </w:p>
    <w:tbl>
      <w:tblPr>
        <w:tblW w:w="0" w:type="auto"/>
        <w:tblInd w:w="180" w:type="dxa"/>
        <w:tblLayout w:type="fixed"/>
        <w:tblLook w:val="04A0" w:firstRow="1" w:lastRow="0" w:firstColumn="1" w:lastColumn="0" w:noHBand="0" w:noVBand="1"/>
      </w:tblPr>
      <w:tblGrid>
        <w:gridCol w:w="648"/>
        <w:gridCol w:w="9360"/>
      </w:tblGrid>
      <w:tr w:rsidR="006738C3" w:rsidRPr="00C70E1E" w14:paraId="00685393" w14:textId="77777777" w:rsidTr="006738C3">
        <w:trPr>
          <w:trHeight w:val="241"/>
        </w:trPr>
        <w:tc>
          <w:tcPr>
            <w:tcW w:w="64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3522BA5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A </w:t>
            </w:r>
          </w:p>
        </w:tc>
        <w:tc>
          <w:tcPr>
            <w:tcW w:w="93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2610E25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Agricolture. Forestry and Fishing / Agricoltura, selvicoltura e pesca</w:t>
            </w:r>
          </w:p>
        </w:tc>
      </w:tr>
      <w:tr w:rsidR="006738C3" w:rsidRPr="00C70E1E" w14:paraId="20E1E6EE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D5ACF5F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B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D2465A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Minino and Quarrying / Estrazioni minerarie</w:t>
            </w:r>
          </w:p>
        </w:tc>
      </w:tr>
      <w:tr w:rsidR="006738C3" w:rsidRPr="00C70E1E" w14:paraId="2EDFE759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564F215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C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A7DD41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Manufacturing / Manufatturiero</w:t>
            </w:r>
          </w:p>
        </w:tc>
      </w:tr>
      <w:tr w:rsidR="006738C3" w:rsidRPr="00C70E1E" w14:paraId="46F01085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BB07EA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D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2B79E5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val="en-GB"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val="en-GB" w:eastAsia="it-IT"/>
              </w:rPr>
              <w:t xml:space="preserve"> Electricity, Gas, Steam and air conditioning supply / Erogazione elettrica, gas, vapore e aria condizionata</w:t>
            </w:r>
          </w:p>
        </w:tc>
      </w:tr>
      <w:tr w:rsidR="006738C3" w:rsidRPr="00C70E1E" w14:paraId="6DC741C9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2B69F5A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E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0BFBCA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Water supplì; sewerage, waste management and remediation activities / Erogazione di acqua; gestione e attività di recupero della rete fognaria e dei rifiuti</w:t>
            </w:r>
          </w:p>
        </w:tc>
      </w:tr>
      <w:tr w:rsidR="006738C3" w:rsidRPr="00C70E1E" w14:paraId="7021255B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339EDA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F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61DB27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Construction / Industria edilizia</w:t>
            </w:r>
          </w:p>
        </w:tc>
      </w:tr>
      <w:tr w:rsidR="006738C3" w:rsidRPr="00C70E1E" w14:paraId="6D4655B0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2A30B1F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G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EE6FDE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Wholesale and retail trade; reparir of motor vehicles and motorcycles / Commercio all’ingrosso e al dettaglio; riparazione di veicoli a motore e motocicli</w:t>
            </w:r>
          </w:p>
        </w:tc>
      </w:tr>
      <w:tr w:rsidR="006738C3" w:rsidRPr="00C70E1E" w14:paraId="1FA8BFB0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E522A10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H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1247BA8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Trasportation and storage / Trasporto e stoccaggio</w:t>
            </w:r>
          </w:p>
        </w:tc>
      </w:tr>
      <w:tr w:rsidR="006738C3" w:rsidRPr="00C70E1E" w14:paraId="4D690B84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CE8CBE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I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9FA2BA4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Accomodation and food service activities / Servizi alberghieri e ristorazione</w:t>
            </w:r>
          </w:p>
        </w:tc>
      </w:tr>
      <w:tr w:rsidR="006738C3" w:rsidRPr="00C70E1E" w14:paraId="038B4F43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EBB818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J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025532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Information and communication / Informazione e comunicazione</w:t>
            </w:r>
          </w:p>
        </w:tc>
      </w:tr>
      <w:tr w:rsidR="006738C3" w:rsidRPr="00C70E1E" w14:paraId="07CA2CD8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26C66A1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K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A9E52F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Financial and insurance activities / Attività finanziarie e assicurative</w:t>
            </w:r>
          </w:p>
        </w:tc>
      </w:tr>
      <w:tr w:rsidR="006738C3" w:rsidRPr="00C70E1E" w14:paraId="5754574A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2271C1A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L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16E1624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Real estate activities / Attività immobiliari</w:t>
            </w:r>
          </w:p>
        </w:tc>
      </w:tr>
      <w:tr w:rsidR="006738C3" w:rsidRPr="00C70E1E" w14:paraId="1D094B91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9A5A785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M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31879E6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Professional, scientific and technical activities / Attività professionali, scientifiche e tecniche</w:t>
            </w:r>
          </w:p>
        </w:tc>
      </w:tr>
      <w:tr w:rsidR="006738C3" w:rsidRPr="00C70E1E" w14:paraId="4B2B2190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A4B972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N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6AEDA2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Administrative and support service activities / Attività amministrative e di servizio</w:t>
            </w:r>
          </w:p>
        </w:tc>
      </w:tr>
      <w:tr w:rsidR="006738C3" w:rsidRPr="00C70E1E" w14:paraId="45FDC2C4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0B3769D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O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DA550E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Public administration and defence; compulsory social security / Amministrazione pubblica e difesa; previdenza sociale obbligatoria</w:t>
            </w:r>
          </w:p>
        </w:tc>
      </w:tr>
      <w:tr w:rsidR="006738C3" w:rsidRPr="00C70E1E" w14:paraId="56C6C8CB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25BA63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P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6C31FE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>Education /  Formazione</w:t>
            </w:r>
          </w:p>
        </w:tc>
      </w:tr>
      <w:tr w:rsidR="006738C3" w:rsidRPr="00C70E1E" w14:paraId="1A5E6706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31206B0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lastRenderedPageBreak/>
              <w:t xml:space="preserve">Q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9759D8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val="en-GB"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val="en-GB" w:eastAsia="it-IT"/>
              </w:rPr>
              <w:t xml:space="preserve"> Human health and social work activities / Servizi sanitari e sociali</w:t>
            </w:r>
          </w:p>
        </w:tc>
      </w:tr>
      <w:tr w:rsidR="006738C3" w:rsidRPr="00C70E1E" w14:paraId="4F349E87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A30375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R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C874C6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Arts entertainment and recreation / Arti, intrattenimento e attività ricreative</w:t>
            </w:r>
          </w:p>
        </w:tc>
      </w:tr>
      <w:tr w:rsidR="006738C3" w:rsidRPr="00C70E1E" w14:paraId="417E7608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B28FA3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S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D3D3DF3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Other service activities / Altri servizi</w:t>
            </w:r>
          </w:p>
        </w:tc>
      </w:tr>
      <w:tr w:rsidR="006738C3" w:rsidRPr="00C70E1E" w14:paraId="43181551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82FA2F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T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C4986B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val="en-GB"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val="en-GB" w:eastAsia="it-IT"/>
              </w:rPr>
              <w:t xml:space="preserve"> Activities of households as employers; udifferentiated goods and services producine activities of households for own use; Attività a conduzione familiare</w:t>
            </w:r>
          </w:p>
        </w:tc>
      </w:tr>
      <w:tr w:rsidR="006738C3" w:rsidRPr="006738C3" w14:paraId="190F628F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DF6931B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U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761BA5" w14:textId="77777777" w:rsidR="006738C3" w:rsidRPr="006738C3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Activities of extraterritorial organizations and bodies / Attività di organizzazioni ed enti non territoriali</w:t>
            </w:r>
          </w:p>
        </w:tc>
      </w:tr>
    </w:tbl>
    <w:p w14:paraId="7E44C4B6" w14:textId="77777777" w:rsidR="006738C3" w:rsidRPr="006738C3" w:rsidRDefault="006738C3" w:rsidP="006738C3"/>
    <w:sectPr w:rsidR="006738C3" w:rsidRPr="006738C3" w:rsidSect="00F703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567" w:right="1128" w:bottom="1418" w:left="1134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CD175" w14:textId="77777777" w:rsidR="00BF6AF5" w:rsidRDefault="00BF6AF5">
      <w:r>
        <w:separator/>
      </w:r>
    </w:p>
  </w:endnote>
  <w:endnote w:type="continuationSeparator" w:id="0">
    <w:p w14:paraId="447627A7" w14:textId="77777777" w:rsidR="00BF6AF5" w:rsidRDefault="00BF6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">
    <w:altName w:val="Courier New"/>
    <w:charset w:val="00"/>
    <w:family w:val="auto"/>
    <w:pitch w:val="variable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B20D" w14:textId="77777777" w:rsidR="00C70E1E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C70E1E" w:rsidRDefault="00C70E1E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8485" w14:textId="5B6F3389" w:rsidR="00C70E1E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4555BB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tbl>
    <w:tblPr>
      <w:tblpPr w:leftFromText="180" w:rightFromText="180" w:vertAnchor="text" w:horzAnchor="margin" w:tblpY="5383"/>
      <w:tblOverlap w:val="never"/>
      <w:tblW w:w="9105" w:type="dxa"/>
      <w:tblLayout w:type="fixed"/>
      <w:tblLook w:val="01E0" w:firstRow="1" w:lastRow="1" w:firstColumn="1" w:lastColumn="1" w:noHBand="0" w:noVBand="0"/>
    </w:tblPr>
    <w:tblGrid>
      <w:gridCol w:w="9105"/>
    </w:tblGrid>
    <w:tr w:rsidR="00EE1472" w:rsidRPr="00777D69" w14:paraId="39F3BBE4" w14:textId="77777777" w:rsidTr="00B21516">
      <w:trPr>
        <w:trHeight w:val="1032"/>
      </w:trPr>
      <w:tc>
        <w:tcPr>
          <w:tcW w:w="9105" w:type="dxa"/>
          <w:tcBorders>
            <w:bottom w:val="nil"/>
          </w:tcBorders>
        </w:tcPr>
        <w:tbl>
          <w:tblPr>
            <w:tblW w:w="3261" w:type="dxa"/>
            <w:jc w:val="center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3261"/>
          </w:tblGrid>
          <w:tr w:rsidR="00EE1472" w:rsidRPr="00967BFC" w14:paraId="64517334" w14:textId="77777777" w:rsidTr="00B21516">
            <w:trPr>
              <w:trHeight w:val="823"/>
              <w:jc w:val="center"/>
            </w:trPr>
            <w:tc>
              <w:tcPr>
                <w:tcW w:w="3261" w:type="dxa"/>
                <w:vAlign w:val="center"/>
              </w:tcPr>
              <w:p w14:paraId="1E05EC93" w14:textId="77777777" w:rsidR="00EE1472" w:rsidRPr="00AD66BB" w:rsidRDefault="00EE1472" w:rsidP="00EE1472">
                <w:pPr>
                  <w:framePr w:hSpace="180" w:wrap="around" w:vAnchor="text" w:hAnchor="margin" w:y="5383"/>
                  <w:tabs>
                    <w:tab w:val="left" w:pos="0"/>
                    <w:tab w:val="left" w:pos="1134"/>
                    <w:tab w:val="left" w:pos="3261"/>
                    <w:tab w:val="left" w:pos="4253"/>
                    <w:tab w:val="left" w:pos="4678"/>
                  </w:tabs>
                  <w:suppressOverlap/>
                  <w:rPr>
                    <w:rFonts w:ascii="Verdana" w:hAnsi="Verdana"/>
                    <w:b/>
                    <w:sz w:val="18"/>
                    <w:szCs w:val="18"/>
                    <w:lang w:val="en-GB"/>
                  </w:rPr>
                </w:pPr>
                <w:r w:rsidRPr="00AD66BB">
                  <w:rPr>
                    <w:rFonts w:ascii="Verdana" w:hAnsi="Verdana"/>
                    <w:b/>
                    <w:noProof/>
                    <w:sz w:val="18"/>
                    <w:szCs w:val="18"/>
                    <w:lang w:eastAsia="it-IT"/>
                  </w:rPr>
                  <w:drawing>
                    <wp:anchor distT="0" distB="0" distL="114300" distR="114300" simplePos="0" relativeHeight="251661312" behindDoc="0" locked="0" layoutInCell="1" allowOverlap="1" wp14:anchorId="567BFC0F" wp14:editId="6D81AA4E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1833245" cy="372110"/>
                      <wp:effectExtent l="0" t="0" r="0" b="8890"/>
                      <wp:wrapSquare wrapText="bothSides"/>
                      <wp:docPr id="4" name="Immagin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33245" cy="37211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23BD8DC0" w14:textId="77777777" w:rsidR="00EE1472" w:rsidRPr="000E30DC" w:rsidRDefault="00EE1472" w:rsidP="00EE1472">
          <w:pPr>
            <w:widowControl w:val="0"/>
            <w:tabs>
              <w:tab w:val="left" w:pos="284"/>
            </w:tabs>
            <w:autoSpaceDE w:val="0"/>
            <w:autoSpaceDN w:val="0"/>
            <w:adjustRightInd w:val="0"/>
            <w:ind w:left="-108"/>
            <w:textAlignment w:val="center"/>
            <w:rPr>
              <w:rFonts w:ascii="Bodoni" w:hAnsi="Bodoni" w:cs="Arial"/>
              <w:color w:val="B2071B"/>
              <w:sz w:val="40"/>
              <w:szCs w:val="16"/>
            </w:rPr>
          </w:pPr>
        </w:p>
      </w:tc>
    </w:tr>
  </w:tbl>
  <w:p w14:paraId="6AAEC62B" w14:textId="77777777" w:rsidR="00C70E1E" w:rsidRDefault="00C70E1E" w:rsidP="00BB21D0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text" w:horzAnchor="margin" w:tblpY="5383"/>
      <w:tblOverlap w:val="never"/>
      <w:tblW w:w="9105" w:type="dxa"/>
      <w:tblLayout w:type="fixed"/>
      <w:tblLook w:val="01E0" w:firstRow="1" w:lastRow="1" w:firstColumn="1" w:lastColumn="1" w:noHBand="0" w:noVBand="0"/>
    </w:tblPr>
    <w:tblGrid>
      <w:gridCol w:w="9105"/>
    </w:tblGrid>
    <w:tr w:rsidR="00EE1472" w:rsidRPr="00777D69" w14:paraId="46C6F80D" w14:textId="77777777" w:rsidTr="00EE1472">
      <w:trPr>
        <w:trHeight w:val="1032"/>
      </w:trPr>
      <w:tc>
        <w:tcPr>
          <w:tcW w:w="9105" w:type="dxa"/>
          <w:tcBorders>
            <w:bottom w:val="nil"/>
          </w:tcBorders>
        </w:tcPr>
        <w:tbl>
          <w:tblPr>
            <w:tblW w:w="3261" w:type="dxa"/>
            <w:jc w:val="center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3261"/>
          </w:tblGrid>
          <w:tr w:rsidR="00EE1472" w:rsidRPr="00967BFC" w14:paraId="7A580960" w14:textId="77777777" w:rsidTr="00B21516">
            <w:trPr>
              <w:trHeight w:val="823"/>
              <w:jc w:val="center"/>
            </w:trPr>
            <w:tc>
              <w:tcPr>
                <w:tcW w:w="3261" w:type="dxa"/>
                <w:vAlign w:val="center"/>
              </w:tcPr>
              <w:p w14:paraId="7FA865D8" w14:textId="1455D00A" w:rsidR="00EE1472" w:rsidRPr="00AD66BB" w:rsidRDefault="00EE1472" w:rsidP="00EE1472">
                <w:pPr>
                  <w:framePr w:hSpace="180" w:wrap="around" w:vAnchor="text" w:hAnchor="margin" w:y="5383"/>
                  <w:tabs>
                    <w:tab w:val="left" w:pos="0"/>
                    <w:tab w:val="left" w:pos="1134"/>
                    <w:tab w:val="left" w:pos="3261"/>
                    <w:tab w:val="left" w:pos="4253"/>
                    <w:tab w:val="left" w:pos="4678"/>
                  </w:tabs>
                  <w:suppressOverlap/>
                  <w:rPr>
                    <w:rFonts w:ascii="Verdana" w:hAnsi="Verdana"/>
                    <w:b/>
                    <w:sz w:val="18"/>
                    <w:szCs w:val="18"/>
                    <w:lang w:val="en-GB"/>
                  </w:rPr>
                </w:pPr>
                <w:r w:rsidRPr="00AD66BB">
                  <w:rPr>
                    <w:rFonts w:ascii="Verdana" w:hAnsi="Verdana"/>
                    <w:b/>
                    <w:noProof/>
                    <w:sz w:val="18"/>
                    <w:szCs w:val="18"/>
                    <w:lang w:eastAsia="it-IT"/>
                  </w:rPr>
                  <w:drawing>
                    <wp:anchor distT="0" distB="0" distL="114300" distR="114300" simplePos="0" relativeHeight="251659776" behindDoc="0" locked="0" layoutInCell="1" allowOverlap="1" wp14:anchorId="6D415D62" wp14:editId="4BBC5D58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1833245" cy="372110"/>
                      <wp:effectExtent l="0" t="0" r="0" b="8890"/>
                      <wp:wrapSquare wrapText="bothSides"/>
                      <wp:docPr id="1" name="Immagin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33245" cy="37211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1E6C9619" w14:textId="77777777" w:rsidR="00EE1472" w:rsidRPr="000E30DC" w:rsidRDefault="00EE1472" w:rsidP="00EE1472">
          <w:pPr>
            <w:widowControl w:val="0"/>
            <w:tabs>
              <w:tab w:val="left" w:pos="284"/>
            </w:tabs>
            <w:autoSpaceDE w:val="0"/>
            <w:autoSpaceDN w:val="0"/>
            <w:adjustRightInd w:val="0"/>
            <w:ind w:left="-108"/>
            <w:textAlignment w:val="center"/>
            <w:rPr>
              <w:rFonts w:ascii="Bodoni" w:hAnsi="Bodoni" w:cs="Arial"/>
              <w:color w:val="B2071B"/>
              <w:sz w:val="40"/>
              <w:szCs w:val="16"/>
            </w:rPr>
          </w:pPr>
        </w:p>
      </w:tc>
    </w:tr>
  </w:tbl>
  <w:p w14:paraId="4F73FCF4" w14:textId="77777777" w:rsidR="00EE1472" w:rsidRDefault="00EE147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B8747" w14:textId="77777777" w:rsidR="00BF6AF5" w:rsidRDefault="00BF6AF5">
      <w:r>
        <w:separator/>
      </w:r>
    </w:p>
  </w:footnote>
  <w:footnote w:type="continuationSeparator" w:id="0">
    <w:p w14:paraId="7FF6412F" w14:textId="77777777" w:rsidR="00BF6AF5" w:rsidRDefault="00BF6AF5">
      <w:r>
        <w:continuationSeparator/>
      </w:r>
    </w:p>
  </w:footnote>
  <w:footnote w:id="1">
    <w:p w14:paraId="2F3B863C" w14:textId="77777777" w:rsidR="006738C3" w:rsidRPr="005444AE" w:rsidRDefault="006738C3" w:rsidP="006738C3">
      <w:pPr>
        <w:pStyle w:val="Testonotaapidipagina"/>
        <w:rPr>
          <w:rFonts w:ascii="Verdana" w:hAnsi="Verdana"/>
          <w:sz w:val="18"/>
          <w:szCs w:val="18"/>
          <w:lang w:val="en-GB"/>
        </w:rPr>
      </w:pPr>
      <w:r>
        <w:rPr>
          <w:rStyle w:val="Rimandonotaapidipagina"/>
          <w:rFonts w:eastAsiaTheme="majorEastAsia"/>
        </w:rPr>
        <w:footnoteRef/>
      </w:r>
      <w:r>
        <w:rPr>
          <w:lang w:val="en-US"/>
        </w:rPr>
        <w:t xml:space="preserve"> </w:t>
      </w:r>
      <w:r w:rsidRPr="005444AE">
        <w:rPr>
          <w:rFonts w:ascii="Verdana" w:hAnsi="Verdana"/>
          <w:sz w:val="18"/>
          <w:szCs w:val="18"/>
          <w:lang w:val="en-GB"/>
        </w:rPr>
        <w:t>In case the mobility combines teaching and training activities, the mobility agreement for teaching template should be used and adjusted to fit both activity types.</w:t>
      </w:r>
    </w:p>
  </w:footnote>
  <w:footnote w:id="2">
    <w:p w14:paraId="199978E7" w14:textId="77777777" w:rsidR="006738C3" w:rsidRPr="005444AE" w:rsidRDefault="006738C3" w:rsidP="006738C3">
      <w:pPr>
        <w:pStyle w:val="Testonotaapidipagina"/>
        <w:rPr>
          <w:lang w:val="en-US"/>
        </w:rPr>
      </w:pPr>
      <w:r w:rsidRPr="005444AE">
        <w:rPr>
          <w:rStyle w:val="Rimandonotaapidipagina"/>
          <w:rFonts w:eastAsiaTheme="majorEastAsia"/>
        </w:rPr>
        <w:footnoteRef/>
      </w:r>
      <w:r w:rsidRPr="005444AE">
        <w:rPr>
          <w:lang w:val="en-US"/>
        </w:rPr>
        <w:t xml:space="preserve"> </w:t>
      </w:r>
      <w:r w:rsidRPr="005444AE">
        <w:rPr>
          <w:rFonts w:ascii="Verdana" w:hAnsi="Verdana" w:cs="Arial"/>
          <w:b/>
          <w:sz w:val="18"/>
          <w:szCs w:val="18"/>
          <w:lang w:val="en-GB"/>
        </w:rPr>
        <w:t xml:space="preserve">Seniority: </w:t>
      </w:r>
      <w:r w:rsidRPr="005444AE">
        <w:rPr>
          <w:lang w:val="en-GB"/>
        </w:rPr>
        <w:t xml:space="preserve"> </w:t>
      </w:r>
      <w:r w:rsidRPr="005444AE">
        <w:rPr>
          <w:rFonts w:ascii="Verdana" w:hAnsi="Verdana"/>
          <w:sz w:val="18"/>
          <w:szCs w:val="18"/>
          <w:lang w:val="en-GB"/>
        </w:rPr>
        <w:t>Junior (approx. &lt; 10 years of experience), Intermediate (approx. &gt; 10 and &lt; 20 years of experience) or Senior (approx. &gt; 20 years of experience).</w:t>
      </w:r>
    </w:p>
  </w:footnote>
  <w:footnote w:id="3">
    <w:p w14:paraId="2FBFE5E0" w14:textId="77777777" w:rsidR="006738C3" w:rsidRPr="005444AE" w:rsidRDefault="006738C3" w:rsidP="006738C3">
      <w:pPr>
        <w:pStyle w:val="Testonotaapidipagina"/>
        <w:rPr>
          <w:rFonts w:ascii="Verdana" w:hAnsi="Verdana"/>
          <w:sz w:val="16"/>
          <w:szCs w:val="16"/>
          <w:lang w:val="en-GB"/>
        </w:rPr>
      </w:pPr>
      <w:r w:rsidRPr="005444AE">
        <w:rPr>
          <w:rStyle w:val="Rimandonotaapidipagina"/>
          <w:rFonts w:eastAsiaTheme="majorEastAsia"/>
        </w:rPr>
        <w:footnoteRef/>
      </w:r>
      <w:r w:rsidRPr="005444AE">
        <w:rPr>
          <w:lang w:val="en-US"/>
        </w:rPr>
        <w:t xml:space="preserve"> </w:t>
      </w:r>
      <w:r w:rsidRPr="005444AE">
        <w:rPr>
          <w:rFonts w:ascii="Verdana" w:hAnsi="Verdana" w:cs="Arial"/>
          <w:b/>
          <w:sz w:val="18"/>
          <w:szCs w:val="18"/>
          <w:lang w:val="en-GB"/>
        </w:rPr>
        <w:t xml:space="preserve">Nationality: </w:t>
      </w:r>
      <w:r w:rsidRPr="005444AE">
        <w:rPr>
          <w:rFonts w:ascii="Verdana" w:hAnsi="Verdana"/>
          <w:sz w:val="18"/>
          <w:szCs w:val="18"/>
          <w:lang w:val="en-GB"/>
        </w:rPr>
        <w:t>Country to which the person belongs administratively and that issues the ID card and/or passport.</w:t>
      </w:r>
    </w:p>
  </w:footnote>
  <w:footnote w:id="4">
    <w:p w14:paraId="5F3FED50" w14:textId="77777777" w:rsidR="006738C3" w:rsidRPr="005444AE" w:rsidRDefault="006738C3" w:rsidP="006738C3">
      <w:pPr>
        <w:pStyle w:val="Testonotaapidipagina"/>
        <w:rPr>
          <w:lang w:val="en-US"/>
        </w:rPr>
      </w:pPr>
      <w:r w:rsidRPr="005444AE">
        <w:rPr>
          <w:rStyle w:val="Rimandonotaapidipagina"/>
          <w:rFonts w:eastAsiaTheme="majorEastAsia"/>
        </w:rPr>
        <w:footnoteRef/>
      </w:r>
      <w:r w:rsidRPr="005444AE">
        <w:rPr>
          <w:lang w:val="en-US"/>
        </w:rPr>
        <w:t xml:space="preserve"> </w:t>
      </w:r>
      <w:r w:rsidRPr="005444AE">
        <w:rPr>
          <w:rFonts w:ascii="Verdana" w:hAnsi="Verdana"/>
          <w:b/>
          <w:sz w:val="18"/>
          <w:szCs w:val="18"/>
          <w:lang w:val="en-GB"/>
        </w:rPr>
        <w:t xml:space="preserve">Size: </w:t>
      </w:r>
      <w:r w:rsidRPr="005444AE">
        <w:rPr>
          <w:rFonts w:ascii="Verdana" w:hAnsi="Verdana"/>
          <w:sz w:val="18"/>
          <w:szCs w:val="18"/>
          <w:lang w:val="en-GB"/>
        </w:rPr>
        <w:t>according to the number of staff, the enterprise should be defined as small (1-50), medium (51-250) or large (&gt;251).</w:t>
      </w:r>
    </w:p>
  </w:footnote>
  <w:footnote w:id="5">
    <w:p w14:paraId="327FF90B" w14:textId="77777777" w:rsidR="006738C3" w:rsidRDefault="006738C3" w:rsidP="006738C3">
      <w:pPr>
        <w:pStyle w:val="Testonotaapidipagina"/>
        <w:rPr>
          <w:rFonts w:ascii="Verdana" w:hAnsi="Verdana"/>
          <w:sz w:val="18"/>
          <w:szCs w:val="18"/>
          <w:lang w:val="en-GB"/>
        </w:rPr>
      </w:pPr>
      <w:r w:rsidRPr="005444AE">
        <w:rPr>
          <w:rStyle w:val="Rimandonotaapidipagina"/>
          <w:rFonts w:eastAsiaTheme="majorEastAsia"/>
        </w:rPr>
        <w:footnoteRef/>
      </w:r>
      <w:r w:rsidRPr="005444AE">
        <w:rPr>
          <w:lang w:val="en-US"/>
        </w:rPr>
        <w:t xml:space="preserve"> </w:t>
      </w:r>
      <w:r w:rsidRPr="005444AE">
        <w:rPr>
          <w:rFonts w:ascii="Verdana" w:hAnsi="Verdana" w:cs="Arial"/>
          <w:b/>
          <w:sz w:val="18"/>
          <w:szCs w:val="18"/>
          <w:lang w:val="en-GB"/>
        </w:rPr>
        <w:t xml:space="preserve">Erasmus Code: </w:t>
      </w:r>
      <w:r w:rsidRPr="005444AE">
        <w:rPr>
          <w:lang w:val="en-GB"/>
        </w:rPr>
        <w:t xml:space="preserve"> </w:t>
      </w:r>
      <w:r w:rsidRPr="005444AE">
        <w:rPr>
          <w:rFonts w:ascii="Verdana" w:hAnsi="Verdana"/>
          <w:sz w:val="18"/>
          <w:szCs w:val="18"/>
          <w:lang w:val="en-GB"/>
        </w:rPr>
        <w:t>A unique identifier that every higher education institution that has been awarded with the Erasmus Charter for Higher</w:t>
      </w:r>
      <w:r>
        <w:rPr>
          <w:rFonts w:ascii="Verdana" w:hAnsi="Verdana"/>
          <w:sz w:val="18"/>
          <w:szCs w:val="18"/>
          <w:lang w:val="en-GB"/>
        </w:rPr>
        <w:t xml:space="preserve"> Education receives. It is only applicable to higher education institutions located in Programme countries</w:t>
      </w:r>
    </w:p>
  </w:footnote>
  <w:footnote w:id="6">
    <w:p w14:paraId="7281F2CF" w14:textId="519EA847" w:rsidR="006738C3" w:rsidRPr="001B7E54" w:rsidRDefault="006738C3" w:rsidP="001B7E54">
      <w:pPr>
        <w:pStyle w:val="Testonotadichiusura"/>
        <w:spacing w:after="100"/>
        <w:rPr>
          <w:rFonts w:ascii="Verdana" w:hAnsi="Verdana"/>
          <w:sz w:val="16"/>
          <w:szCs w:val="16"/>
          <w:lang w:val="en-IE"/>
        </w:rPr>
      </w:pPr>
      <w:r>
        <w:rPr>
          <w:rStyle w:val="Rimandonotaapidipagina"/>
          <w:rFonts w:eastAsiaTheme="majorEastAsia"/>
        </w:rPr>
        <w:footnoteRef/>
      </w:r>
      <w:r>
        <w:rPr>
          <w:lang w:val="en-US"/>
        </w:rPr>
        <w:t xml:space="preserve"> </w:t>
      </w:r>
      <w:r>
        <w:rPr>
          <w:rFonts w:ascii="Verdana" w:hAnsi="Verdana"/>
          <w:b/>
          <w:sz w:val="18"/>
          <w:szCs w:val="18"/>
          <w:lang w:val="en-GB"/>
        </w:rPr>
        <w:t>Country code</w:t>
      </w:r>
      <w:r>
        <w:rPr>
          <w:rFonts w:ascii="Verdana" w:hAnsi="Verdana"/>
          <w:sz w:val="18"/>
          <w:szCs w:val="18"/>
          <w:lang w:val="en-GB"/>
        </w:rPr>
        <w:t xml:space="preserve">: ISO 3166-2 country codes available at: </w:t>
      </w:r>
      <w:hyperlink r:id="rId1" w:history="1">
        <w:r w:rsidR="001B7E54" w:rsidRPr="001B7E54">
          <w:rPr>
            <w:color w:val="0000FF"/>
            <w:u w:val="single"/>
            <w:lang w:val="en-IE"/>
          </w:rPr>
          <w:t>https://www.iso.org/obp/ui</w:t>
        </w:r>
      </w:hyperlink>
      <w:r w:rsidR="001B7E54" w:rsidRPr="001B7E54">
        <w:rPr>
          <w:lang w:val="en-IE"/>
        </w:rPr>
        <w:t xml:space="preserve"> </w:t>
      </w:r>
    </w:p>
  </w:footnote>
  <w:footnote w:id="7">
    <w:p w14:paraId="7E4CEAE7" w14:textId="77777777" w:rsidR="006738C3" w:rsidRDefault="006738C3" w:rsidP="006738C3">
      <w:pPr>
        <w:pStyle w:val="Testonotaapidipagina"/>
        <w:rPr>
          <w:lang w:val="en-US"/>
        </w:rPr>
      </w:pPr>
      <w:r>
        <w:rPr>
          <w:rStyle w:val="Rimandonotaapidipagina"/>
          <w:rFonts w:eastAsiaTheme="majorEastAsia"/>
        </w:rPr>
        <w:footnoteRef/>
      </w:r>
      <w:r>
        <w:rPr>
          <w:lang w:val="en-US"/>
        </w:rPr>
        <w:t xml:space="preserve"> </w:t>
      </w:r>
      <w:r>
        <w:rPr>
          <w:rFonts w:ascii="Verdana" w:hAnsi="Verdana"/>
          <w:sz w:val="18"/>
          <w:szCs w:val="18"/>
          <w:lang w:val="en-GB"/>
        </w:rPr>
        <w:t xml:space="preserve">The top-level NACE sector codes available at </w:t>
      </w:r>
      <w:hyperlink r:id="rId2" w:history="1">
        <w:r>
          <w:rPr>
            <w:rStyle w:val="Collegamentoipertestuale"/>
            <w:rFonts w:ascii="Verdana" w:hAnsi="Verdana"/>
            <w:sz w:val="18"/>
            <w:szCs w:val="18"/>
            <w:lang w:val="en-GB"/>
          </w:rPr>
          <w:t>http://ec.europa.eu/eurostat/ramon/nomenclatures/index.cfm?TargetUrl=LST_NOM_DTL&amp;StrNom=NACE_REV2&amp;StrLanguageCode=EN</w:t>
        </w:r>
      </w:hyperlink>
    </w:p>
  </w:footnote>
  <w:footnote w:id="8">
    <w:p w14:paraId="67DC9BEC" w14:textId="77777777" w:rsidR="006738C3" w:rsidRDefault="006738C3" w:rsidP="006738C3">
      <w:pPr>
        <w:rPr>
          <w:rFonts w:ascii="Verdana" w:hAnsi="Verdana"/>
          <w:sz w:val="18"/>
          <w:szCs w:val="18"/>
          <w:lang w:val="en-GB"/>
        </w:rPr>
      </w:pPr>
      <w:r>
        <w:rPr>
          <w:rStyle w:val="Rimandonotaapidipagina"/>
          <w:rFonts w:eastAsiaTheme="majorEastAsia"/>
        </w:rPr>
        <w:footnoteRef/>
      </w:r>
      <w:r>
        <w:rPr>
          <w:lang w:val="en-US"/>
        </w:rPr>
        <w:t xml:space="preserve"> </w:t>
      </w:r>
      <w:r>
        <w:rPr>
          <w:rFonts w:ascii="Verdana" w:hAnsi="Verdana"/>
          <w:sz w:val="18"/>
          <w:szCs w:val="18"/>
          <w:lang w:val="en-GB"/>
        </w:rPr>
        <w:t>T</w:t>
      </w:r>
      <w:r>
        <w:rPr>
          <w:rFonts w:ascii="Verdana" w:hAnsi="Verdana"/>
          <w:color w:val="000080"/>
          <w:sz w:val="18"/>
          <w:szCs w:val="18"/>
          <w:lang w:val="en-GB" w:eastAsia="en-GB"/>
        </w:rPr>
        <w:t>he</w:t>
      </w:r>
      <w:r>
        <w:rPr>
          <w:rFonts w:ascii="Verdana" w:hAnsi="Verdana"/>
          <w:sz w:val="18"/>
          <w:szCs w:val="18"/>
          <w:lang w:val="en-GB"/>
        </w:rPr>
        <w:t xml:space="preserve"> </w:t>
      </w:r>
      <w:hyperlink r:id="rId3" w:history="1">
        <w:r>
          <w:rPr>
            <w:rStyle w:val="Collegamentoipertestuale"/>
            <w:rFonts w:ascii="Verdana" w:hAnsi="Verdana"/>
            <w:sz w:val="18"/>
            <w:szCs w:val="18"/>
            <w:lang w:val="en-GB"/>
          </w:rPr>
          <w:t>ISCED-F 2013 search tool</w:t>
        </w:r>
      </w:hyperlink>
      <w:r>
        <w:rPr>
          <w:rFonts w:ascii="Verdana" w:hAnsi="Verdana"/>
          <w:sz w:val="18"/>
          <w:szCs w:val="18"/>
          <w:lang w:val="en-GB"/>
        </w:rPr>
        <w:t xml:space="preserve"> available at </w:t>
      </w:r>
      <w:hyperlink r:id="rId4" w:history="1">
        <w:r>
          <w:rPr>
            <w:rStyle w:val="Collegamentoipertestuale"/>
            <w:rFonts w:ascii="Verdana" w:hAnsi="Verdana"/>
            <w:sz w:val="18"/>
            <w:szCs w:val="18"/>
            <w:lang w:val="en-GB"/>
          </w:rPr>
          <w:t>http://ec.europa.eu/education/tools/isced-f_en.htm</w:t>
        </w:r>
      </w:hyperlink>
      <w:r>
        <w:rPr>
          <w:rFonts w:ascii="Verdana" w:hAnsi="Verdana"/>
          <w:sz w:val="18"/>
          <w:szCs w:val="18"/>
          <w:lang w:val="en-GB"/>
        </w:rPr>
        <w:t xml:space="preserve"> should be used to find the ISCED 2013 detailed field of education and training that is to the subject taught.</w:t>
      </w:r>
    </w:p>
    <w:p w14:paraId="15569E41" w14:textId="77777777" w:rsidR="006738C3" w:rsidRDefault="006738C3" w:rsidP="006738C3">
      <w:pPr>
        <w:pStyle w:val="Testonotaapidipagina"/>
        <w:rPr>
          <w:lang w:val="en-US"/>
        </w:rPr>
      </w:pPr>
    </w:p>
  </w:footnote>
  <w:footnote w:id="9">
    <w:p w14:paraId="3701DE35" w14:textId="77777777" w:rsidR="006738C3" w:rsidRDefault="006738C3" w:rsidP="006738C3">
      <w:pPr>
        <w:pStyle w:val="Testonotadichiusura"/>
        <w:rPr>
          <w:rFonts w:ascii="Verdana" w:hAnsi="Verdana"/>
          <w:sz w:val="16"/>
          <w:szCs w:val="16"/>
          <w:lang w:val="en-GB"/>
        </w:rPr>
      </w:pPr>
      <w:r>
        <w:rPr>
          <w:rStyle w:val="Rimandonotaapidipagina"/>
          <w:rFonts w:eastAsiaTheme="majorEastAsia"/>
        </w:rPr>
        <w:footnoteRef/>
      </w:r>
      <w:r>
        <w:rPr>
          <w:rFonts w:ascii="Verdana" w:hAnsi="Verdana"/>
          <w:sz w:val="18"/>
          <w:szCs w:val="18"/>
          <w:lang w:val="en-GB"/>
        </w:rPr>
        <w:t xml:space="preserve"> Circulating papers with original signatures is not compulsory. Scanned copies of signatures or digital signatures may be accepted, </w:t>
      </w:r>
      <w:r>
        <w:rPr>
          <w:rFonts w:ascii="Verdana" w:hAnsi="Verdana" w:cs="Calibri"/>
          <w:sz w:val="18"/>
          <w:szCs w:val="18"/>
          <w:lang w:val="en-GB"/>
        </w:rPr>
        <w:t>depending on the national legislation.</w:t>
      </w:r>
      <w:r>
        <w:rPr>
          <w:rFonts w:ascii="Verdana" w:hAnsi="Verdana"/>
          <w:sz w:val="16"/>
          <w:szCs w:val="16"/>
          <w:lang w:val="en-GB"/>
        </w:rPr>
        <w:tab/>
      </w:r>
      <w:r>
        <w:rPr>
          <w:rFonts w:ascii="Verdana" w:hAnsi="Verdana"/>
          <w:sz w:val="16"/>
          <w:szCs w:val="16"/>
          <w:lang w:val="en-US"/>
        </w:rPr>
        <w:t xml:space="preserve"> </w:t>
      </w:r>
    </w:p>
    <w:p w14:paraId="5DB672BD" w14:textId="77777777" w:rsidR="006738C3" w:rsidRDefault="006738C3" w:rsidP="006738C3">
      <w:pPr>
        <w:pStyle w:val="Testonotaapidipagina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66AA0" w14:textId="77777777" w:rsidR="008740C2" w:rsidRDefault="008740C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737F3F" w14:paraId="7B09B617" w14:textId="77777777">
      <w:trPr>
        <w:trHeight w:val="1132"/>
      </w:trPr>
      <w:tc>
        <w:tcPr>
          <w:tcW w:w="2173" w:type="dxa"/>
        </w:tcPr>
        <w:p w14:paraId="00471FCB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14:paraId="439B527D" w14:textId="77777777" w:rsidR="00737F3F" w:rsidRPr="00737F3F" w:rsidRDefault="00795681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</w:t>
          </w:r>
          <w:r w:rsidR="00737F3F"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ALE</w:t>
          </w:r>
        </w:p>
        <w:p w14:paraId="38B8518A" w14:textId="0A53DCBD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B2071B"/>
              <w:sz w:val="17"/>
              <w:szCs w:val="17"/>
            </w:rPr>
          </w:pPr>
          <w:r w:rsidRPr="00737F3F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 w:rsidR="005F1AB4">
            <w:rPr>
              <w:rFonts w:ascii="Arial" w:hAnsi="Arial" w:cs="Arial"/>
              <w:color w:val="B2071B"/>
              <w:sz w:val="17"/>
              <w:szCs w:val="17"/>
            </w:rPr>
            <w:t>RELAZIONI INTERNAZIONALI</w:t>
          </w:r>
        </w:p>
        <w:p w14:paraId="121CF1FA" w14:textId="7EB190B5" w:rsidR="00737F3F" w:rsidRPr="00737F3F" w:rsidRDefault="004745AE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000000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PROJECTS AND MOBILITY</w:t>
          </w:r>
          <w:r w:rsidR="00487B41">
            <w:rPr>
              <w:rFonts w:ascii="Arial" w:hAnsi="Arial" w:cs="Arial"/>
              <w:color w:val="B2071B"/>
              <w:sz w:val="17"/>
              <w:szCs w:val="17"/>
            </w:rPr>
            <w:t xml:space="preserve"> OFFICE</w:t>
          </w:r>
        </w:p>
        <w:p w14:paraId="57332DC0" w14:textId="77777777" w:rsidR="00737F3F" w:rsidRPr="00737F3F" w:rsidRDefault="00737F3F" w:rsidP="00737F3F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14:paraId="616F046D" w14:textId="77777777" w:rsidR="00737F3F" w:rsidRPr="00737F3F" w:rsidRDefault="00737F3F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2" name="Immagine 2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14:paraId="711C8EA9" w14:textId="77777777" w:rsidR="00737F3F" w:rsidRDefault="00737F3F" w:rsidP="00994273">
    <w:pPr>
      <w:tabs>
        <w:tab w:val="center" w:pos="4153"/>
        <w:tab w:val="right" w:pos="830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946647" w14:paraId="3C574016" w14:textId="77777777" w:rsidTr="00A42B9B">
      <w:trPr>
        <w:trHeight w:val="1426"/>
      </w:trPr>
      <w:tc>
        <w:tcPr>
          <w:tcW w:w="1238" w:type="dxa"/>
        </w:tcPr>
        <w:p w14:paraId="55568245" w14:textId="4B9F7905" w:rsidR="00C70E1E" w:rsidRPr="00117E48" w:rsidRDefault="00D435B9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14:paraId="4088391E" w14:textId="623ED887" w:rsidR="00C70E1E" w:rsidRPr="00777D69" w:rsidRDefault="00D435B9" w:rsidP="00A42B9B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13BDD26B" w14:textId="77777777" w:rsidR="00562525" w:rsidRPr="00777D69" w:rsidRDefault="00562525" w:rsidP="00562525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14:paraId="743E0C6A" w14:textId="75BD65ED" w:rsidR="00562525" w:rsidRPr="00A07965" w:rsidRDefault="00562525" w:rsidP="00562525">
          <w:pPr>
            <w:pStyle w:val="NormalParagraphStyle"/>
            <w:spacing w:line="240" w:lineRule="auto"/>
            <w:rPr>
              <w:rFonts w:ascii="Arial" w:hAnsi="Arial"/>
              <w:b/>
              <w:color w:val="B2071B"/>
              <w:sz w:val="17"/>
              <w:szCs w:val="17"/>
            </w:rPr>
          </w:pPr>
          <w:r w:rsidRPr="00A07965">
            <w:rPr>
              <w:rFonts w:ascii="Arial" w:hAnsi="Arial"/>
              <w:b/>
              <w:color w:val="B2071B"/>
              <w:sz w:val="17"/>
              <w:szCs w:val="17"/>
            </w:rPr>
            <w:t xml:space="preserve">AREA </w:t>
          </w:r>
          <w:r w:rsidR="005F1AB4">
            <w:rPr>
              <w:rFonts w:ascii="Arial" w:hAnsi="Arial"/>
              <w:b/>
              <w:color w:val="B2071B"/>
              <w:sz w:val="17"/>
              <w:szCs w:val="17"/>
            </w:rPr>
            <w:t>RELAZIONI INTERNAZIONALI</w:t>
          </w:r>
        </w:p>
        <w:p w14:paraId="0B6F4289" w14:textId="65A709EA" w:rsidR="00562525" w:rsidRPr="00520158" w:rsidRDefault="004745AE" w:rsidP="00562525">
          <w:pPr>
            <w:pStyle w:val="NormalParagraphStyle"/>
            <w:spacing w:line="240" w:lineRule="auto"/>
            <w:rPr>
              <w:rFonts w:ascii="Arial" w:hAnsi="Arial"/>
              <w:color w:val="B2071B"/>
              <w:sz w:val="17"/>
              <w:szCs w:val="17"/>
            </w:rPr>
          </w:pPr>
          <w:r>
            <w:rPr>
              <w:rFonts w:ascii="Arial" w:hAnsi="Arial"/>
              <w:color w:val="B2071B"/>
              <w:sz w:val="17"/>
              <w:szCs w:val="17"/>
            </w:rPr>
            <w:t xml:space="preserve">PROJECTS AND MOBILITY </w:t>
          </w:r>
          <w:r w:rsidR="00562525">
            <w:rPr>
              <w:rFonts w:ascii="Arial" w:hAnsi="Arial"/>
              <w:color w:val="B2071B"/>
              <w:sz w:val="17"/>
              <w:szCs w:val="17"/>
            </w:rPr>
            <w:t>OFFICE</w:t>
          </w:r>
        </w:p>
        <w:p w14:paraId="403543D5" w14:textId="77777777" w:rsidR="00C70E1E" w:rsidRPr="00777D69" w:rsidRDefault="00D435B9" w:rsidP="00117E48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56780F08" w14:textId="77777777" w:rsidR="00C70E1E" w:rsidRPr="004D24BE" w:rsidRDefault="00C70E1E" w:rsidP="004D24BE">
          <w:pPr>
            <w:jc w:val="center"/>
            <w:rPr>
              <w:rFonts w:ascii="Arial" w:hAnsi="Arial" w:cs="Arial"/>
            </w:rPr>
          </w:pPr>
        </w:p>
      </w:tc>
      <w:tc>
        <w:tcPr>
          <w:tcW w:w="6009" w:type="dxa"/>
        </w:tcPr>
        <w:p w14:paraId="56E578C7" w14:textId="1AEE5890" w:rsidR="00C70E1E" w:rsidRPr="00117E48" w:rsidRDefault="008740C2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anchor distT="0" distB="0" distL="114300" distR="114300" simplePos="0" relativeHeight="251663360" behindDoc="0" locked="0" layoutInCell="1" allowOverlap="1" wp14:anchorId="44C83C91" wp14:editId="7B9C9944">
                <wp:simplePos x="0" y="0"/>
                <wp:positionH relativeFrom="column">
                  <wp:posOffset>2447784</wp:posOffset>
                </wp:positionH>
                <wp:positionV relativeFrom="paragraph">
                  <wp:posOffset>-160059</wp:posOffset>
                </wp:positionV>
                <wp:extent cx="1612800" cy="756000"/>
                <wp:effectExtent l="0" t="0" r="635" b="6350"/>
                <wp:wrapSquare wrapText="bothSides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2800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A426501" w14:textId="77777777" w:rsidR="00C70E1E" w:rsidRPr="00FE6531" w:rsidRDefault="00C70E1E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746"/>
    <w:rsid w:val="000319C8"/>
    <w:rsid w:val="000A1DB1"/>
    <w:rsid w:val="000C30EC"/>
    <w:rsid w:val="000E2F1E"/>
    <w:rsid w:val="00145862"/>
    <w:rsid w:val="001717A6"/>
    <w:rsid w:val="001B7E54"/>
    <w:rsid w:val="001B7E86"/>
    <w:rsid w:val="001D3B8E"/>
    <w:rsid w:val="001E2B82"/>
    <w:rsid w:val="001E35BA"/>
    <w:rsid w:val="0033332D"/>
    <w:rsid w:val="00347731"/>
    <w:rsid w:val="00357732"/>
    <w:rsid w:val="00364598"/>
    <w:rsid w:val="003B1A2B"/>
    <w:rsid w:val="0040197B"/>
    <w:rsid w:val="0042222C"/>
    <w:rsid w:val="004555BB"/>
    <w:rsid w:val="00462AC5"/>
    <w:rsid w:val="004745AE"/>
    <w:rsid w:val="004868FA"/>
    <w:rsid w:val="00487B41"/>
    <w:rsid w:val="0049085F"/>
    <w:rsid w:val="004C3ADE"/>
    <w:rsid w:val="004D17F0"/>
    <w:rsid w:val="004E454A"/>
    <w:rsid w:val="00541DAC"/>
    <w:rsid w:val="005444AE"/>
    <w:rsid w:val="00553DD9"/>
    <w:rsid w:val="00562525"/>
    <w:rsid w:val="00563E01"/>
    <w:rsid w:val="005862B8"/>
    <w:rsid w:val="00593316"/>
    <w:rsid w:val="005A10B9"/>
    <w:rsid w:val="005D614B"/>
    <w:rsid w:val="005F1AB4"/>
    <w:rsid w:val="00607DAE"/>
    <w:rsid w:val="00613837"/>
    <w:rsid w:val="00613FE4"/>
    <w:rsid w:val="00650688"/>
    <w:rsid w:val="00650B04"/>
    <w:rsid w:val="006738C3"/>
    <w:rsid w:val="006868C7"/>
    <w:rsid w:val="006903C8"/>
    <w:rsid w:val="006E2245"/>
    <w:rsid w:val="006F4F66"/>
    <w:rsid w:val="007046DB"/>
    <w:rsid w:val="007271BD"/>
    <w:rsid w:val="00731C3B"/>
    <w:rsid w:val="00737F3F"/>
    <w:rsid w:val="00744B4E"/>
    <w:rsid w:val="00795681"/>
    <w:rsid w:val="007A299A"/>
    <w:rsid w:val="007B52A7"/>
    <w:rsid w:val="007C4C53"/>
    <w:rsid w:val="00846EBC"/>
    <w:rsid w:val="008740C2"/>
    <w:rsid w:val="00875743"/>
    <w:rsid w:val="00891430"/>
    <w:rsid w:val="00893937"/>
    <w:rsid w:val="008A573B"/>
    <w:rsid w:val="008B268A"/>
    <w:rsid w:val="008B5C37"/>
    <w:rsid w:val="008C00D5"/>
    <w:rsid w:val="008D42AB"/>
    <w:rsid w:val="008F0C40"/>
    <w:rsid w:val="00946647"/>
    <w:rsid w:val="009509EA"/>
    <w:rsid w:val="0097184A"/>
    <w:rsid w:val="00983F41"/>
    <w:rsid w:val="00994273"/>
    <w:rsid w:val="009944B3"/>
    <w:rsid w:val="009A19AE"/>
    <w:rsid w:val="009C1746"/>
    <w:rsid w:val="00A36A3F"/>
    <w:rsid w:val="00A42B9B"/>
    <w:rsid w:val="00A66B19"/>
    <w:rsid w:val="00A87B55"/>
    <w:rsid w:val="00AF41F8"/>
    <w:rsid w:val="00B0428E"/>
    <w:rsid w:val="00B12CEC"/>
    <w:rsid w:val="00B76052"/>
    <w:rsid w:val="00B81DE5"/>
    <w:rsid w:val="00B97A5F"/>
    <w:rsid w:val="00BB21D0"/>
    <w:rsid w:val="00BF6AF5"/>
    <w:rsid w:val="00C17B1A"/>
    <w:rsid w:val="00C40A89"/>
    <w:rsid w:val="00C45DCF"/>
    <w:rsid w:val="00C70E1E"/>
    <w:rsid w:val="00C7146B"/>
    <w:rsid w:val="00C90A4A"/>
    <w:rsid w:val="00CA5C80"/>
    <w:rsid w:val="00CB7CA5"/>
    <w:rsid w:val="00D06C92"/>
    <w:rsid w:val="00D23C98"/>
    <w:rsid w:val="00D23FE8"/>
    <w:rsid w:val="00D435B9"/>
    <w:rsid w:val="00D5424B"/>
    <w:rsid w:val="00DF1A57"/>
    <w:rsid w:val="00DF1BFD"/>
    <w:rsid w:val="00E00101"/>
    <w:rsid w:val="00E203C9"/>
    <w:rsid w:val="00E259CB"/>
    <w:rsid w:val="00E25F3C"/>
    <w:rsid w:val="00E3593B"/>
    <w:rsid w:val="00E52C31"/>
    <w:rsid w:val="00EE1472"/>
    <w:rsid w:val="00EE3494"/>
    <w:rsid w:val="00F1597A"/>
    <w:rsid w:val="00F234D0"/>
    <w:rsid w:val="00F25D98"/>
    <w:rsid w:val="00F64653"/>
    <w:rsid w:val="00F703FC"/>
    <w:rsid w:val="00FD5950"/>
    <w:rsid w:val="00FF08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oNotEmbedSmartTags/>
  <w:decimalSymbol w:val=","/>
  <w:listSeparator w:val=";"/>
  <w14:docId w14:val="57E29733"/>
  <w15:docId w15:val="{137545BC-6513-418B-B22E-F9726199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paragraph" w:styleId="Titolo1">
    <w:name w:val="heading 1"/>
    <w:basedOn w:val="Normale"/>
    <w:next w:val="Normale"/>
    <w:link w:val="Titolo1Carattere"/>
    <w:rsid w:val="00D06C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rsid w:val="003333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character" w:styleId="Testosegnaposto">
    <w:name w:val="Placeholder Text"/>
    <w:basedOn w:val="Carpredefinitoparagrafo"/>
    <w:rsid w:val="00D06C92"/>
    <w:rPr>
      <w:color w:val="808080"/>
    </w:rPr>
  </w:style>
  <w:style w:type="character" w:customStyle="1" w:styleId="Titolo1Carattere">
    <w:name w:val="Titolo 1 Carattere"/>
    <w:basedOn w:val="Carpredefinitoparagrafo"/>
    <w:link w:val="Titolo1"/>
    <w:rsid w:val="00D06C9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Titolo4Carattere">
    <w:name w:val="Titolo 4 Carattere"/>
    <w:basedOn w:val="Carpredefinitoparagrafo"/>
    <w:link w:val="Titolo4"/>
    <w:rsid w:val="0033332D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estonotadichiusura">
    <w:name w:val="endnote text"/>
    <w:basedOn w:val="Normale"/>
    <w:link w:val="TestonotadichiusuraCarattere"/>
    <w:unhideWhenUsed/>
    <w:rsid w:val="0033332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33332D"/>
    <w:rPr>
      <w:sz w:val="20"/>
      <w:szCs w:val="20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3332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3332D"/>
    <w:rPr>
      <w:sz w:val="20"/>
      <w:szCs w:val="20"/>
      <w:lang w:eastAsia="en-US"/>
    </w:rPr>
  </w:style>
  <w:style w:type="character" w:styleId="Rimandonotaapidipagina">
    <w:name w:val="footnote reference"/>
    <w:uiPriority w:val="99"/>
    <w:unhideWhenUsed/>
    <w:rsid w:val="003333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1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c.europa.eu/education/tools/isced-f_en.htm" TargetMode="External"/><Relationship Id="rId2" Type="http://schemas.openxmlformats.org/officeDocument/2006/relationships/hyperlink" Target="http://ec.europa.eu/eurostat/ramon/nomenclatures/index.cfm?TargetUrl=LST_NOM_DTL&amp;StrNom=NACE_REV2&amp;StrLanguageCode=EN" TargetMode="External"/><Relationship Id="rId1" Type="http://schemas.openxmlformats.org/officeDocument/2006/relationships/hyperlink" Target="https://www.iso.org/obp/ui" TargetMode="External"/><Relationship Id="rId4" Type="http://schemas.openxmlformats.org/officeDocument/2006/relationships/hyperlink" Target="http://ec.europa.eu/education/tools/isced-f_en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7BBDA-DEDF-4BB5-8FEE-3212C9DFB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14</TotalTime>
  <Pages>4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Nicola Benfatto</cp:lastModifiedBy>
  <cp:revision>23</cp:revision>
  <cp:lastPrinted>2017-05-15T10:29:00Z</cp:lastPrinted>
  <dcterms:created xsi:type="dcterms:W3CDTF">2019-09-10T10:55:00Z</dcterms:created>
  <dcterms:modified xsi:type="dcterms:W3CDTF">2024-02-07T08:51:00Z</dcterms:modified>
</cp:coreProperties>
</file>