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margin" w:tblpXSpec="center" w:tblpY="2521"/>
        <w:tblOverlap w:val="never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729"/>
        <w:gridCol w:w="4680"/>
      </w:tblGrid>
      <w:tr w:rsidR="000D729D" w:rsidTr="000D729D">
        <w:trPr>
          <w:trHeight w:val="540"/>
        </w:trPr>
        <w:tc>
          <w:tcPr>
            <w:tcW w:w="9360" w:type="dxa"/>
            <w:gridSpan w:val="3"/>
            <w:vAlign w:val="center"/>
          </w:tcPr>
          <w:p w:rsidR="000D729D" w:rsidRPr="00FD7CB9" w:rsidRDefault="000D729D" w:rsidP="000D729D">
            <w:pPr>
              <w:spacing w:before="200"/>
              <w:ind w:left="181"/>
              <w:jc w:val="center"/>
              <w:rPr>
                <w:b/>
              </w:rPr>
            </w:pPr>
            <w:bookmarkStart w:id="0" w:name="_GoBack"/>
            <w:bookmarkEnd w:id="0"/>
            <w:r w:rsidRPr="00FD7CB9">
              <w:rPr>
                <w:b/>
              </w:rPr>
              <w:t xml:space="preserve">Erasmus Staff </w:t>
            </w:r>
            <w:r w:rsidR="00FD7CB9">
              <w:rPr>
                <w:b/>
              </w:rPr>
              <w:t>Mobility (</w:t>
            </w:r>
            <w:r w:rsidRPr="00FD7CB9">
              <w:rPr>
                <w:b/>
              </w:rPr>
              <w:t>Training</w:t>
            </w:r>
            <w:r w:rsidR="00FD7CB9">
              <w:rPr>
                <w:b/>
              </w:rPr>
              <w:t>)</w:t>
            </w:r>
            <w:r w:rsidRPr="00FD7CB9">
              <w:rPr>
                <w:b/>
              </w:rPr>
              <w:t xml:space="preserve"> Week</w:t>
            </w:r>
          </w:p>
          <w:p w:rsidR="000D729D" w:rsidRDefault="000D729D" w:rsidP="00FD7CB9">
            <w:pPr>
              <w:spacing w:before="200"/>
              <w:ind w:left="181"/>
              <w:jc w:val="center"/>
            </w:pPr>
            <w:r>
              <w:t>Middlesex University (</w:t>
            </w:r>
            <w:r w:rsidR="00FD7CB9">
              <w:t>7th– 11</w:t>
            </w:r>
            <w:r w:rsidR="00CF4AB0" w:rsidRPr="00CF4AB0">
              <w:rPr>
                <w:vertAlign w:val="superscript"/>
              </w:rPr>
              <w:t>th</w:t>
            </w:r>
            <w:r w:rsidR="00CF4AB0">
              <w:t xml:space="preserve"> July 201</w:t>
            </w:r>
            <w:r w:rsidR="00FD7CB9">
              <w:t>4</w:t>
            </w:r>
            <w:r>
              <w:t>)</w:t>
            </w:r>
          </w:p>
        </w:tc>
      </w:tr>
      <w:tr w:rsidR="000D729D" w:rsidTr="000D729D">
        <w:trPr>
          <w:trHeight w:val="540"/>
        </w:trPr>
        <w:tc>
          <w:tcPr>
            <w:tcW w:w="1951" w:type="dxa"/>
            <w:vAlign w:val="center"/>
          </w:tcPr>
          <w:p w:rsidR="000D729D" w:rsidRDefault="000D729D" w:rsidP="000D729D">
            <w:pPr>
              <w:ind w:left="180"/>
            </w:pPr>
            <w:r>
              <w:t xml:space="preserve">Name: </w:t>
            </w:r>
          </w:p>
        </w:tc>
        <w:tc>
          <w:tcPr>
            <w:tcW w:w="7409" w:type="dxa"/>
            <w:gridSpan w:val="2"/>
            <w:vAlign w:val="center"/>
          </w:tcPr>
          <w:p w:rsidR="000D729D" w:rsidRDefault="000D729D" w:rsidP="000D729D">
            <w:pPr>
              <w:spacing w:before="200"/>
              <w:ind w:left="181"/>
            </w:pPr>
          </w:p>
        </w:tc>
      </w:tr>
      <w:tr w:rsidR="000D729D" w:rsidTr="000D729D">
        <w:trPr>
          <w:trHeight w:val="540"/>
        </w:trPr>
        <w:tc>
          <w:tcPr>
            <w:tcW w:w="1951" w:type="dxa"/>
            <w:vAlign w:val="center"/>
          </w:tcPr>
          <w:p w:rsidR="000D729D" w:rsidRDefault="000D729D" w:rsidP="000D729D">
            <w:pPr>
              <w:ind w:left="180"/>
            </w:pPr>
            <w:r>
              <w:t>Job Title:</w:t>
            </w:r>
          </w:p>
        </w:tc>
        <w:tc>
          <w:tcPr>
            <w:tcW w:w="7409" w:type="dxa"/>
            <w:gridSpan w:val="2"/>
            <w:vAlign w:val="center"/>
          </w:tcPr>
          <w:p w:rsidR="000D729D" w:rsidRDefault="000D729D" w:rsidP="000D729D">
            <w:pPr>
              <w:spacing w:before="200"/>
              <w:ind w:left="181"/>
            </w:pPr>
          </w:p>
        </w:tc>
      </w:tr>
      <w:tr w:rsidR="000D729D" w:rsidTr="000D729D">
        <w:trPr>
          <w:trHeight w:val="540"/>
        </w:trPr>
        <w:tc>
          <w:tcPr>
            <w:tcW w:w="1951" w:type="dxa"/>
            <w:vAlign w:val="center"/>
          </w:tcPr>
          <w:p w:rsidR="000D729D" w:rsidRDefault="000D729D" w:rsidP="000D729D">
            <w:pPr>
              <w:ind w:left="180"/>
            </w:pPr>
            <w:r>
              <w:t>Home University:</w:t>
            </w:r>
          </w:p>
        </w:tc>
        <w:tc>
          <w:tcPr>
            <w:tcW w:w="7409" w:type="dxa"/>
            <w:gridSpan w:val="2"/>
            <w:vAlign w:val="center"/>
          </w:tcPr>
          <w:p w:rsidR="000D729D" w:rsidRDefault="000D729D" w:rsidP="000D729D">
            <w:pPr>
              <w:spacing w:before="200"/>
              <w:ind w:left="181"/>
            </w:pPr>
          </w:p>
        </w:tc>
      </w:tr>
      <w:tr w:rsidR="000D729D" w:rsidTr="000D729D">
        <w:trPr>
          <w:trHeight w:val="540"/>
        </w:trPr>
        <w:tc>
          <w:tcPr>
            <w:tcW w:w="1951" w:type="dxa"/>
            <w:vAlign w:val="center"/>
          </w:tcPr>
          <w:p w:rsidR="000D729D" w:rsidRDefault="000D729D" w:rsidP="000D729D">
            <w:pPr>
              <w:ind w:left="180"/>
            </w:pPr>
            <w:r>
              <w:t xml:space="preserve">Email: </w:t>
            </w:r>
          </w:p>
        </w:tc>
        <w:tc>
          <w:tcPr>
            <w:tcW w:w="7409" w:type="dxa"/>
            <w:gridSpan w:val="2"/>
            <w:vAlign w:val="center"/>
          </w:tcPr>
          <w:p w:rsidR="000D729D" w:rsidRDefault="000D729D" w:rsidP="000D729D">
            <w:pPr>
              <w:spacing w:before="200"/>
              <w:ind w:left="181"/>
            </w:pPr>
          </w:p>
        </w:tc>
      </w:tr>
      <w:tr w:rsidR="000D729D" w:rsidTr="000D729D">
        <w:trPr>
          <w:trHeight w:val="405"/>
        </w:trPr>
        <w:tc>
          <w:tcPr>
            <w:tcW w:w="4680" w:type="dxa"/>
            <w:gridSpan w:val="2"/>
          </w:tcPr>
          <w:p w:rsidR="000D729D" w:rsidRDefault="000D729D" w:rsidP="000D729D">
            <w:pPr>
              <w:spacing w:before="100"/>
              <w:ind w:left="181"/>
            </w:pPr>
            <w:r>
              <w:t>Academic             Yes</w:t>
            </w:r>
            <w:r w:rsidR="00EC004F">
              <w:fldChar w:fldCharType="begin">
                <w:ffData>
                  <w:name w:val="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C1432">
              <w:fldChar w:fldCharType="separate"/>
            </w:r>
            <w:r w:rsidR="00EC004F">
              <w:fldChar w:fldCharType="end"/>
            </w:r>
            <w:r>
              <w:t xml:space="preserve">    No</w:t>
            </w:r>
            <w:bookmarkStart w:id="1" w:name="Check2"/>
            <w:r w:rsidR="00EC004F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C1432">
              <w:fldChar w:fldCharType="separate"/>
            </w:r>
            <w:r w:rsidR="00EC004F">
              <w:fldChar w:fldCharType="end"/>
            </w:r>
            <w:bookmarkEnd w:id="1"/>
          </w:p>
        </w:tc>
        <w:tc>
          <w:tcPr>
            <w:tcW w:w="4680" w:type="dxa"/>
          </w:tcPr>
          <w:p w:rsidR="000D729D" w:rsidRDefault="000D729D" w:rsidP="000D729D">
            <w:pPr>
              <w:spacing w:before="100"/>
              <w:ind w:left="181"/>
            </w:pPr>
            <w:r>
              <w:t>Administrator              Yes</w:t>
            </w:r>
            <w:r w:rsidR="00EC004F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>
              <w:instrText xml:space="preserve"> FORMCHECKBOX </w:instrText>
            </w:r>
            <w:r w:rsidR="002C1432">
              <w:fldChar w:fldCharType="separate"/>
            </w:r>
            <w:r w:rsidR="00EC004F">
              <w:fldChar w:fldCharType="end"/>
            </w:r>
            <w:bookmarkEnd w:id="2"/>
            <w:r>
              <w:t xml:space="preserve">  No</w:t>
            </w:r>
            <w:r w:rsidR="00EC004F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>
              <w:instrText xml:space="preserve"> FORMCHECKBOX </w:instrText>
            </w:r>
            <w:r w:rsidR="002C1432">
              <w:fldChar w:fldCharType="separate"/>
            </w:r>
            <w:r w:rsidR="00EC004F">
              <w:fldChar w:fldCharType="end"/>
            </w:r>
            <w:bookmarkEnd w:id="3"/>
          </w:p>
        </w:tc>
      </w:tr>
      <w:tr w:rsidR="000D729D" w:rsidTr="000D729D">
        <w:trPr>
          <w:trHeight w:val="1052"/>
        </w:trPr>
        <w:tc>
          <w:tcPr>
            <w:tcW w:w="9360" w:type="dxa"/>
            <w:gridSpan w:val="3"/>
          </w:tcPr>
          <w:p w:rsidR="000D729D" w:rsidRDefault="000D729D" w:rsidP="00CF4AB0">
            <w:pPr>
              <w:spacing w:before="100"/>
              <w:ind w:left="181"/>
            </w:pPr>
            <w:r>
              <w:t xml:space="preserve">Area of Work: (e.g. </w:t>
            </w:r>
            <w:r w:rsidR="00CF4AB0">
              <w:t xml:space="preserve"> Academic Dept/ </w:t>
            </w:r>
            <w:r>
              <w:t>International Office/ Student Services/ Library/ Finance/ etc.)</w:t>
            </w:r>
          </w:p>
        </w:tc>
      </w:tr>
      <w:tr w:rsidR="000D729D" w:rsidTr="000D729D">
        <w:trPr>
          <w:trHeight w:val="1530"/>
        </w:trPr>
        <w:tc>
          <w:tcPr>
            <w:tcW w:w="9360" w:type="dxa"/>
            <w:gridSpan w:val="3"/>
          </w:tcPr>
          <w:p w:rsidR="000D729D" w:rsidRDefault="000D729D" w:rsidP="00991191">
            <w:pPr>
              <w:spacing w:beforeLines="100" w:before="240"/>
              <w:ind w:left="181"/>
            </w:pPr>
            <w:r>
              <w:t xml:space="preserve">Do you have any involvement in the Erasmus Programme in your institution? </w:t>
            </w:r>
          </w:p>
          <w:p w:rsidR="000D729D" w:rsidRDefault="000D729D" w:rsidP="00991191">
            <w:pPr>
              <w:spacing w:beforeLines="100" w:before="240"/>
              <w:ind w:left="181"/>
            </w:pPr>
            <w:r>
              <w:t xml:space="preserve">If yes, what is your role? </w:t>
            </w:r>
          </w:p>
        </w:tc>
      </w:tr>
      <w:tr w:rsidR="000D729D" w:rsidTr="000D729D">
        <w:trPr>
          <w:trHeight w:val="1352"/>
        </w:trPr>
        <w:tc>
          <w:tcPr>
            <w:tcW w:w="9360" w:type="dxa"/>
            <w:gridSpan w:val="3"/>
          </w:tcPr>
          <w:p w:rsidR="000D729D" w:rsidRDefault="000D729D" w:rsidP="00991191">
            <w:pPr>
              <w:spacing w:beforeLines="100" w:before="240"/>
              <w:ind w:firstLine="214"/>
            </w:pPr>
            <w:r>
              <w:t>What would be the subjects you would like to be discussed during the staff training week?</w:t>
            </w:r>
          </w:p>
        </w:tc>
      </w:tr>
      <w:tr w:rsidR="000D729D" w:rsidTr="000D729D">
        <w:trPr>
          <w:trHeight w:val="1845"/>
        </w:trPr>
        <w:tc>
          <w:tcPr>
            <w:tcW w:w="9360" w:type="dxa"/>
            <w:gridSpan w:val="3"/>
          </w:tcPr>
          <w:p w:rsidR="000D729D" w:rsidRDefault="000D729D" w:rsidP="00991191">
            <w:pPr>
              <w:spacing w:beforeLines="100" w:before="240"/>
              <w:ind w:left="181" w:firstLine="33"/>
            </w:pPr>
            <w:r>
              <w:t>Would you like us to organise a particular visit to an area or School during your stay?</w:t>
            </w:r>
          </w:p>
          <w:p w:rsidR="000D729D" w:rsidRDefault="000D729D" w:rsidP="00991191">
            <w:pPr>
              <w:spacing w:beforeLines="100" w:before="240"/>
              <w:ind w:left="181" w:firstLine="33"/>
            </w:pPr>
            <w:r>
              <w:t>If so, please provide details:</w:t>
            </w:r>
          </w:p>
          <w:p w:rsidR="000D729D" w:rsidRDefault="000D729D" w:rsidP="00991191">
            <w:pPr>
              <w:spacing w:beforeLines="100" w:before="240"/>
              <w:ind w:left="180"/>
            </w:pPr>
          </w:p>
        </w:tc>
      </w:tr>
      <w:tr w:rsidR="000D729D" w:rsidTr="000D729D">
        <w:trPr>
          <w:trHeight w:val="1178"/>
        </w:trPr>
        <w:tc>
          <w:tcPr>
            <w:tcW w:w="9360" w:type="dxa"/>
            <w:gridSpan w:val="3"/>
          </w:tcPr>
          <w:p w:rsidR="000D729D" w:rsidRDefault="000D729D" w:rsidP="000D729D">
            <w:pPr>
              <w:spacing w:before="120"/>
              <w:ind w:left="181" w:firstLine="33"/>
            </w:pPr>
            <w:r>
              <w:t>What do you hope to get out of your week at MU?</w:t>
            </w:r>
          </w:p>
          <w:p w:rsidR="000D729D" w:rsidRDefault="000D729D" w:rsidP="000D729D">
            <w:pPr>
              <w:spacing w:before="120"/>
              <w:ind w:left="181" w:firstLine="33"/>
            </w:pPr>
          </w:p>
          <w:p w:rsidR="000D729D" w:rsidRDefault="000D729D" w:rsidP="000D729D">
            <w:pPr>
              <w:spacing w:before="120"/>
              <w:ind w:left="181" w:firstLine="33"/>
            </w:pPr>
          </w:p>
          <w:p w:rsidR="000D729D" w:rsidRDefault="000D729D" w:rsidP="000D729D">
            <w:pPr>
              <w:spacing w:before="120"/>
              <w:ind w:left="181"/>
            </w:pPr>
          </w:p>
        </w:tc>
      </w:tr>
      <w:tr w:rsidR="000D729D" w:rsidTr="000D729D">
        <w:trPr>
          <w:trHeight w:val="1694"/>
        </w:trPr>
        <w:tc>
          <w:tcPr>
            <w:tcW w:w="9360" w:type="dxa"/>
            <w:gridSpan w:val="3"/>
          </w:tcPr>
          <w:p w:rsidR="000D729D" w:rsidRDefault="000D729D" w:rsidP="000D729D">
            <w:pPr>
              <w:spacing w:before="120"/>
              <w:ind w:left="181" w:firstLine="33"/>
            </w:pPr>
            <w:r>
              <w:t>Would you be interested in par</w:t>
            </w:r>
            <w:r w:rsidR="00FD7CB9">
              <w:t xml:space="preserve">ticipating in a cultural event </w:t>
            </w:r>
            <w:r>
              <w:t xml:space="preserve">on Saturday </w:t>
            </w:r>
            <w:r w:rsidR="00CF4AB0">
              <w:t>1</w:t>
            </w:r>
            <w:r w:rsidR="00FD7CB9">
              <w:t>2</w:t>
            </w:r>
            <w:r w:rsidR="00CF4AB0" w:rsidRPr="00CF4AB0">
              <w:rPr>
                <w:vertAlign w:val="superscript"/>
              </w:rPr>
              <w:t>th</w:t>
            </w:r>
            <w:r w:rsidR="00CF4AB0">
              <w:t xml:space="preserve"> July?</w:t>
            </w:r>
          </w:p>
          <w:p w:rsidR="000D729D" w:rsidRDefault="000D729D" w:rsidP="000D729D">
            <w:pPr>
              <w:spacing w:before="120"/>
              <w:ind w:left="181" w:firstLine="33"/>
            </w:pPr>
          </w:p>
          <w:p w:rsidR="000D729D" w:rsidRDefault="000D729D" w:rsidP="000D729D">
            <w:pPr>
              <w:spacing w:before="120"/>
              <w:ind w:left="181" w:firstLine="33"/>
            </w:pPr>
            <w:r>
              <w:t>Yes</w:t>
            </w:r>
            <w:r w:rsidR="00EC004F">
              <w:fldChar w:fldCharType="begin">
                <w:ffData>
                  <w:name w:val="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C1432">
              <w:fldChar w:fldCharType="separate"/>
            </w:r>
            <w:r w:rsidR="00EC004F">
              <w:fldChar w:fldCharType="end"/>
            </w:r>
            <w:r>
              <w:t xml:space="preserve">    No</w:t>
            </w:r>
            <w:r w:rsidR="00EC004F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C1432">
              <w:fldChar w:fldCharType="separate"/>
            </w:r>
            <w:r w:rsidR="00EC004F">
              <w:fldChar w:fldCharType="end"/>
            </w:r>
          </w:p>
        </w:tc>
      </w:tr>
    </w:tbl>
    <w:p w:rsidR="00165BDA" w:rsidRPr="003C3B5D" w:rsidRDefault="005B79D0" w:rsidP="005B79D0">
      <w:pPr>
        <w:pStyle w:val="mdxBody"/>
        <w:jc w:val="right"/>
      </w:pPr>
      <w:r>
        <w:rPr>
          <w:noProof/>
          <w:lang w:val="it-IT" w:eastAsia="it-IT"/>
        </w:rPr>
        <w:drawing>
          <wp:inline distT="0" distB="0" distL="0" distR="0">
            <wp:extent cx="1954499" cy="910110"/>
            <wp:effectExtent l="19050" t="0" r="7651" b="0"/>
            <wp:docPr id="1" name="Picture 1" descr="C:\Documents and Settings\Alex112\Desktop\Cropped Middlesex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ex112\Desktop\Cropped Middlesex 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99" cy="91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5BDA" w:rsidRPr="003C3B5D" w:rsidSect="00B16CA7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567" w:right="720" w:bottom="567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432" w:rsidRDefault="002C1432">
      <w:r>
        <w:separator/>
      </w:r>
    </w:p>
  </w:endnote>
  <w:endnote w:type="continuationSeparator" w:id="0">
    <w:p w:rsidR="002C1432" w:rsidRDefault="002C1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D5036DD-FA44-4893-9D90-4F0A1B7678DC}"/>
    <w:embedBold r:id="rId2" w:fontKey="{E526796B-22A6-4637-8BFB-227B15B41CEF}"/>
    <w:embedItalic r:id="rId3" w:fontKey="{022D19D3-B755-40C1-BE14-CECA9C141B79}"/>
  </w:font>
  <w:font w:name="Univers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UniversLight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ddlesex University Logo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5D" w:rsidRDefault="003C3B5D">
    <w:pPr>
      <w:pStyle w:val="Pidipagina"/>
    </w:pPr>
    <w:r>
      <w:t>Tottenham Campus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854"/>
    </w:tblGrid>
    <w:tr w:rsidR="003C3B5D">
      <w:tc>
        <w:tcPr>
          <w:tcW w:w="9854" w:type="dxa"/>
        </w:tcPr>
        <w:p w:rsidR="003C3B5D" w:rsidRPr="00E80E35" w:rsidRDefault="003C3B5D" w:rsidP="00B87A83">
          <w:pPr>
            <w:pStyle w:val="mdxFileStamp"/>
            <w:jc w:val="center"/>
            <w:rPr>
              <w:i/>
            </w:rPr>
          </w:pPr>
          <w:r w:rsidRPr="00E80E35">
            <w:rPr>
              <w:i/>
            </w:rPr>
            <w:t>Middlesex University, Exchanges &amp; European Projects Office, The Burroughs, London NW4 4BT, UK</w:t>
          </w:r>
        </w:p>
        <w:p w:rsidR="003C3B5D" w:rsidRDefault="003C3B5D" w:rsidP="00FD7CB9">
          <w:pPr>
            <w:pStyle w:val="mdxFileStamp"/>
            <w:jc w:val="center"/>
          </w:pPr>
          <w:r w:rsidRPr="00E80E35">
            <w:rPr>
              <w:i/>
            </w:rPr>
            <w:t>Tel.: +44 20 84</w:t>
          </w:r>
          <w:r w:rsidR="005B79D0">
            <w:rPr>
              <w:i/>
            </w:rPr>
            <w:t xml:space="preserve">11 </w:t>
          </w:r>
          <w:r w:rsidR="00FD7CB9">
            <w:rPr>
              <w:i/>
            </w:rPr>
            <w:t>5962</w:t>
          </w:r>
          <w:r w:rsidR="005B79D0">
            <w:rPr>
              <w:i/>
            </w:rPr>
            <w:t xml:space="preserve"> Email: </w:t>
          </w:r>
          <w:hyperlink r:id="rId1" w:history="1">
            <w:r w:rsidR="005B79D0" w:rsidRPr="00AF25A8">
              <w:rPr>
                <w:rStyle w:val="Collegamentoipertestuale"/>
                <w:i/>
              </w:rPr>
              <w:t>exchanges@mdx.ac.uk</w:t>
            </w:r>
          </w:hyperlink>
          <w:r w:rsidR="005B79D0">
            <w:rPr>
              <w:i/>
            </w:rPr>
            <w:t xml:space="preserve"> </w:t>
          </w:r>
        </w:p>
      </w:tc>
    </w:tr>
  </w:tbl>
  <w:p w:rsidR="003C3B5D" w:rsidRDefault="003C3B5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432" w:rsidRDefault="002C1432">
      <w:r>
        <w:separator/>
      </w:r>
    </w:p>
  </w:footnote>
  <w:footnote w:type="continuationSeparator" w:id="0">
    <w:p w:rsidR="002C1432" w:rsidRDefault="002C14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5D" w:rsidRDefault="003C3B5D">
    <w:pPr>
      <w:pStyle w:val="Intestazione"/>
      <w:pBdr>
        <w:bottom w:val="none" w:sz="0" w:space="0" w:color="auto"/>
      </w:pBdr>
      <w:tabs>
        <w:tab w:val="clear" w:pos="4153"/>
        <w:tab w:val="clear" w:pos="8306"/>
      </w:tabs>
      <w:rPr>
        <w:noProof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5D" w:rsidRPr="003C3B5D" w:rsidRDefault="003C3B5D" w:rsidP="00B16CA7">
    <w:pPr>
      <w:pStyle w:val="Intestazione"/>
      <w:snapToGrid w:val="0"/>
      <w:rPr>
        <w:color w:val="FFFFFF" w:themeColor="background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74D50"/>
    <w:multiLevelType w:val="multilevel"/>
    <w:tmpl w:val="B8204E60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0E1974E4"/>
    <w:multiLevelType w:val="hybridMultilevel"/>
    <w:tmpl w:val="49CEBDF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B3EF7"/>
    <w:multiLevelType w:val="hybridMultilevel"/>
    <w:tmpl w:val="9556858A"/>
    <w:lvl w:ilvl="0" w:tplc="2D2C517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/>
        <w:sz w:val="20"/>
      </w:rPr>
    </w:lvl>
    <w:lvl w:ilvl="1" w:tplc="D20CC34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E947F6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64811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B2910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3ACDA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D4667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36B6E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3C436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2A6243E"/>
    <w:multiLevelType w:val="hybridMultilevel"/>
    <w:tmpl w:val="DF88106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4A0140"/>
    <w:multiLevelType w:val="multilevel"/>
    <w:tmpl w:val="B95C7A7C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76044923"/>
    <w:multiLevelType w:val="multilevel"/>
    <w:tmpl w:val="D72C7100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3399"/>
      </w:rPr>
    </w:lvl>
    <w:lvl w:ilvl="1">
      <w:start w:val="1"/>
      <w:numFmt w:val="bullet"/>
      <w:lvlText w:val="o"/>
      <w:lvlJc w:val="left"/>
      <w:pPr>
        <w:tabs>
          <w:tab w:val="num" w:pos="717"/>
        </w:tabs>
        <w:ind w:left="680" w:hanging="323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AFC6D66"/>
    <w:multiLevelType w:val="multilevel"/>
    <w:tmpl w:val="868E6C5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>
    <w:nsid w:val="7C4B0FC5"/>
    <w:multiLevelType w:val="hybridMultilevel"/>
    <w:tmpl w:val="70EA5EEA"/>
    <w:lvl w:ilvl="0" w:tplc="0072902E">
      <w:start w:val="1"/>
      <w:numFmt w:val="bullet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F0F0B9"/>
        <w:sz w:val="24"/>
      </w:rPr>
    </w:lvl>
    <w:lvl w:ilvl="1" w:tplc="D86C29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69481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1803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CC9D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568D0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6457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40DBC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62835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4"/>
  </w:num>
  <w:num w:numId="6">
    <w:abstractNumId w:val="4"/>
  </w:num>
  <w:num w:numId="7">
    <w:abstractNumId w:val="4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7"/>
  </w:num>
  <w:num w:numId="13">
    <w:abstractNumId w:val="6"/>
  </w:num>
  <w:num w:numId="14">
    <w:abstractNumId w:val="0"/>
  </w:num>
  <w:num w:numId="15">
    <w:abstractNumId w:val="0"/>
  </w:num>
  <w:num w:numId="16">
    <w:abstractNumId w:val="0"/>
  </w:num>
  <w:num w:numId="17">
    <w:abstractNumId w:val="4"/>
  </w:num>
  <w:num w:numId="18">
    <w:abstractNumId w:val="0"/>
  </w:num>
  <w:num w:numId="19">
    <w:abstractNumId w:val="6"/>
  </w:num>
  <w:num w:numId="20">
    <w:abstractNumId w:val="0"/>
  </w:num>
  <w:num w:numId="21">
    <w:abstractNumId w:val="7"/>
  </w:num>
  <w:num w:numId="22">
    <w:abstractNumId w:val="7"/>
  </w:num>
  <w:num w:numId="23">
    <w:abstractNumId w:val="7"/>
  </w:num>
  <w:num w:numId="24">
    <w:abstractNumId w:val="2"/>
  </w:num>
  <w:num w:numId="25">
    <w:abstractNumId w:val="2"/>
  </w:num>
  <w:num w:numId="26">
    <w:abstractNumId w:val="6"/>
  </w:num>
  <w:num w:numId="27">
    <w:abstractNumId w:val="6"/>
  </w:num>
  <w:num w:numId="28">
    <w:abstractNumId w:val="6"/>
  </w:num>
  <w:num w:numId="29">
    <w:abstractNumId w:val="0"/>
  </w:num>
  <w:num w:numId="30">
    <w:abstractNumId w:val="4"/>
  </w:num>
  <w:num w:numId="31">
    <w:abstractNumId w:val="7"/>
  </w:num>
  <w:num w:numId="32">
    <w:abstractNumId w:val="5"/>
  </w:num>
  <w:num w:numId="33">
    <w:abstractNumId w:val="5"/>
  </w:num>
  <w:num w:numId="34">
    <w:abstractNumId w:val="1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saveSubset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1" w:val="Middlesex University"/>
    <w:docVar w:name="10" w:val="Sophie Ball"/>
    <w:docVar w:name="11" w:val="European Projects Manager"/>
    <w:docVar w:name="12" w:val="+44 (0)20 8411 6312"/>
    <w:docVar w:name="13" w:val="s.ball@mdx.ac.uk"/>
    <w:docVar w:name="14" w:val="ID7"/>
    <w:docVar w:name="16" w:val="www.mdx.ac.uk"/>
    <w:docVar w:name="17" w:val="8 June 2009"/>
    <w:docVar w:name="18" w:val="  "/>
    <w:docVar w:name="19" w:val="Switchboard: 020 0000 5000"/>
    <w:docVar w:name="2" w:val="British Isles Regional Office"/>
    <w:docVar w:name="20" w:val=" _x000a_+44 (0)20 8411 6312_x000a_s.ball@mdx.ac.uk_x000a_www.mdx.ac.uk"/>
    <w:docVar w:name="21" w:val="  "/>
    <w:docVar w:name="22" w:val="8 June 2009"/>
    <w:docVar w:name="23" w:val="ID6"/>
    <w:docVar w:name="24" w:val="ID4"/>
    <w:docVar w:name="25" w:val="[File stamp]"/>
    <w:docVar w:name="26" w:val="Yours faithfully"/>
    <w:docVar w:name="3" w:val="The Burroughs"/>
    <w:docVar w:name="4" w:val="London NW4 4BT"/>
    <w:docVar w:name="5" w:val="Main switchboard:_x000a_020 8411 5000"/>
    <w:docVar w:name="6" w:val="www.mdx.ac.uk"/>
    <w:docVar w:name="7" w:val="  "/>
    <w:docVar w:name="8" w:val="  "/>
    <w:docVar w:name="9" w:val="Yours faithfully"/>
  </w:docVars>
  <w:rsids>
    <w:rsidRoot w:val="009B39BA"/>
    <w:rsid w:val="00091892"/>
    <w:rsid w:val="000D729D"/>
    <w:rsid w:val="00154EF8"/>
    <w:rsid w:val="00165BDA"/>
    <w:rsid w:val="00170BAA"/>
    <w:rsid w:val="001A3636"/>
    <w:rsid w:val="00242420"/>
    <w:rsid w:val="002C1432"/>
    <w:rsid w:val="00327790"/>
    <w:rsid w:val="00346D36"/>
    <w:rsid w:val="003A5929"/>
    <w:rsid w:val="003C3B5D"/>
    <w:rsid w:val="00410116"/>
    <w:rsid w:val="00462B76"/>
    <w:rsid w:val="00466DE8"/>
    <w:rsid w:val="004741AE"/>
    <w:rsid w:val="00474E1C"/>
    <w:rsid w:val="00482A26"/>
    <w:rsid w:val="00491A9B"/>
    <w:rsid w:val="004E5C15"/>
    <w:rsid w:val="00504048"/>
    <w:rsid w:val="005148C4"/>
    <w:rsid w:val="00561FC0"/>
    <w:rsid w:val="00581782"/>
    <w:rsid w:val="005B79D0"/>
    <w:rsid w:val="005C7691"/>
    <w:rsid w:val="005E73E7"/>
    <w:rsid w:val="00616052"/>
    <w:rsid w:val="00625119"/>
    <w:rsid w:val="00650BFD"/>
    <w:rsid w:val="0069774A"/>
    <w:rsid w:val="006E70AA"/>
    <w:rsid w:val="006F3AFD"/>
    <w:rsid w:val="006F7317"/>
    <w:rsid w:val="00734BAF"/>
    <w:rsid w:val="00794E65"/>
    <w:rsid w:val="00872ED2"/>
    <w:rsid w:val="00896357"/>
    <w:rsid w:val="008A1BF0"/>
    <w:rsid w:val="008D5CD0"/>
    <w:rsid w:val="00965789"/>
    <w:rsid w:val="0096623D"/>
    <w:rsid w:val="00986269"/>
    <w:rsid w:val="00991191"/>
    <w:rsid w:val="009917F6"/>
    <w:rsid w:val="009B39BA"/>
    <w:rsid w:val="009F2CFA"/>
    <w:rsid w:val="00A25FF5"/>
    <w:rsid w:val="00A63C52"/>
    <w:rsid w:val="00AE185B"/>
    <w:rsid w:val="00B16CA7"/>
    <w:rsid w:val="00B23206"/>
    <w:rsid w:val="00B8576F"/>
    <w:rsid w:val="00B87A83"/>
    <w:rsid w:val="00B9703C"/>
    <w:rsid w:val="00BA24CF"/>
    <w:rsid w:val="00C01934"/>
    <w:rsid w:val="00C044AD"/>
    <w:rsid w:val="00C0761A"/>
    <w:rsid w:val="00C1412A"/>
    <w:rsid w:val="00C1585D"/>
    <w:rsid w:val="00C3059B"/>
    <w:rsid w:val="00C91137"/>
    <w:rsid w:val="00CB2B87"/>
    <w:rsid w:val="00CF1829"/>
    <w:rsid w:val="00CF4AB0"/>
    <w:rsid w:val="00D32A39"/>
    <w:rsid w:val="00D465D8"/>
    <w:rsid w:val="00D741EC"/>
    <w:rsid w:val="00DC5A9F"/>
    <w:rsid w:val="00E14269"/>
    <w:rsid w:val="00E541FA"/>
    <w:rsid w:val="00E72096"/>
    <w:rsid w:val="00E7641D"/>
    <w:rsid w:val="00E80E35"/>
    <w:rsid w:val="00E92F73"/>
    <w:rsid w:val="00EC004F"/>
    <w:rsid w:val="00ED790B"/>
    <w:rsid w:val="00F005B0"/>
    <w:rsid w:val="00F87F3B"/>
    <w:rsid w:val="00FC4F7B"/>
    <w:rsid w:val="00FD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872ED2"/>
    <w:rPr>
      <w:rFonts w:ascii="Arial" w:hAnsi="Arial"/>
      <w:lang w:eastAsia="en-US"/>
    </w:rPr>
  </w:style>
  <w:style w:type="paragraph" w:styleId="Titolo1">
    <w:name w:val="heading 1"/>
    <w:basedOn w:val="Normale"/>
    <w:next w:val="Normale"/>
    <w:qFormat/>
    <w:rsid w:val="00872ED2"/>
    <w:pPr>
      <w:keepNext/>
      <w:outlineLvl w:val="0"/>
    </w:pPr>
    <w:rPr>
      <w:rFonts w:ascii="UniversBold" w:hAnsi="UniversBold" w:cs="Arial"/>
      <w:sz w:val="28"/>
    </w:rPr>
  </w:style>
  <w:style w:type="paragraph" w:styleId="Titolo2">
    <w:name w:val="heading 2"/>
    <w:basedOn w:val="Normale"/>
    <w:next w:val="Normale"/>
    <w:qFormat/>
    <w:rsid w:val="00872ED2"/>
    <w:pPr>
      <w:keepNext/>
      <w:outlineLvl w:val="1"/>
    </w:pPr>
    <w:rPr>
      <w:rFonts w:cs="Arial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872ED2"/>
    <w:pPr>
      <w:pBdr>
        <w:bottom w:val="single" w:sz="4" w:space="3" w:color="auto"/>
      </w:pBdr>
      <w:tabs>
        <w:tab w:val="center" w:pos="4153"/>
        <w:tab w:val="right" w:pos="8306"/>
      </w:tabs>
    </w:pPr>
  </w:style>
  <w:style w:type="paragraph" w:styleId="Sommario1">
    <w:name w:val="toc 1"/>
    <w:basedOn w:val="Normale"/>
    <w:next w:val="Normale"/>
    <w:semiHidden/>
    <w:rsid w:val="00872ED2"/>
    <w:pPr>
      <w:tabs>
        <w:tab w:val="left" w:pos="567"/>
        <w:tab w:val="left" w:pos="8789"/>
      </w:tabs>
      <w:spacing w:before="560" w:after="200" w:line="281" w:lineRule="auto"/>
      <w:ind w:left="567" w:hanging="567"/>
    </w:pPr>
    <w:rPr>
      <w:caps/>
      <w:color w:val="406679"/>
    </w:rPr>
  </w:style>
  <w:style w:type="paragraph" w:styleId="Sommario2">
    <w:name w:val="toc 2"/>
    <w:basedOn w:val="Sommario1"/>
    <w:next w:val="Normale"/>
    <w:semiHidden/>
    <w:rsid w:val="00872ED2"/>
    <w:pPr>
      <w:tabs>
        <w:tab w:val="right" w:pos="1134"/>
      </w:tabs>
      <w:spacing w:after="0"/>
      <w:ind w:left="1134"/>
    </w:pPr>
    <w:rPr>
      <w:caps w:val="0"/>
      <w:color w:val="auto"/>
    </w:rPr>
  </w:style>
  <w:style w:type="paragraph" w:styleId="Sommario3">
    <w:name w:val="toc 3"/>
    <w:basedOn w:val="Sommario2"/>
    <w:next w:val="Normale"/>
    <w:semiHidden/>
    <w:rsid w:val="00872ED2"/>
    <w:pPr>
      <w:spacing w:before="100"/>
      <w:ind w:left="1701"/>
    </w:pPr>
  </w:style>
  <w:style w:type="paragraph" w:styleId="Pidipagina">
    <w:name w:val="footer"/>
    <w:basedOn w:val="Normale"/>
    <w:rsid w:val="00872ED2"/>
    <w:pPr>
      <w:tabs>
        <w:tab w:val="center" w:pos="4153"/>
        <w:tab w:val="right" w:pos="8306"/>
      </w:tabs>
    </w:pPr>
    <w:rPr>
      <w:vanish/>
      <w:sz w:val="16"/>
    </w:rPr>
  </w:style>
  <w:style w:type="character" w:styleId="Numeropagina">
    <w:name w:val="page number"/>
    <w:basedOn w:val="Carpredefinitoparagrafo"/>
    <w:rsid w:val="00872ED2"/>
    <w:rPr>
      <w:rFonts w:ascii="Trebuchet MS" w:hAnsi="Trebuchet MS"/>
      <w:sz w:val="20"/>
    </w:rPr>
  </w:style>
  <w:style w:type="paragraph" w:customStyle="1" w:styleId="BodyText">
    <w:name w:val="_BodyText"/>
    <w:rsid w:val="00872ED2"/>
    <w:pPr>
      <w:spacing w:after="240" w:line="350" w:lineRule="exact"/>
    </w:pPr>
    <w:rPr>
      <w:rFonts w:ascii="UniversLight" w:hAnsi="UniversLight" w:cs="Arial"/>
      <w:sz w:val="19"/>
      <w:lang w:eastAsia="en-US"/>
    </w:rPr>
  </w:style>
  <w:style w:type="paragraph" w:customStyle="1" w:styleId="Bullet">
    <w:name w:val="_Bullet"/>
    <w:basedOn w:val="Normale"/>
    <w:rsid w:val="00872ED2"/>
    <w:pPr>
      <w:keepLines/>
      <w:widowControl w:val="0"/>
      <w:numPr>
        <w:numId w:val="33"/>
      </w:numPr>
    </w:pPr>
    <w:rPr>
      <w:rFonts w:cs="Arial"/>
    </w:rPr>
  </w:style>
  <w:style w:type="paragraph" w:styleId="Mappadocumento">
    <w:name w:val="Document Map"/>
    <w:basedOn w:val="Normale"/>
    <w:semiHidden/>
    <w:rsid w:val="00872ED2"/>
    <w:pPr>
      <w:shd w:val="clear" w:color="auto" w:fill="000080"/>
    </w:pPr>
    <w:rPr>
      <w:rFonts w:ascii="Tahoma" w:hAnsi="Tahoma" w:cs="Tahoma"/>
    </w:rPr>
  </w:style>
  <w:style w:type="character" w:styleId="Collegamentoipertestuale">
    <w:name w:val="Hyperlink"/>
    <w:basedOn w:val="Carpredefinitoparagrafo"/>
    <w:rsid w:val="00872ED2"/>
    <w:rPr>
      <w:color w:val="0000FF"/>
      <w:u w:val="single"/>
    </w:rPr>
  </w:style>
  <w:style w:type="paragraph" w:customStyle="1" w:styleId="mdxAddressLeft">
    <w:name w:val="mdxAddress_Left"/>
    <w:basedOn w:val="Normale"/>
    <w:rsid w:val="00872ED2"/>
    <w:rPr>
      <w:sz w:val="22"/>
    </w:rPr>
  </w:style>
  <w:style w:type="paragraph" w:customStyle="1" w:styleId="mdxTitle">
    <w:name w:val="mdxTitle"/>
    <w:basedOn w:val="Normale"/>
    <w:rsid w:val="00872ED2"/>
    <w:rPr>
      <w:b/>
      <w:bCs/>
    </w:rPr>
  </w:style>
  <w:style w:type="paragraph" w:customStyle="1" w:styleId="mdxBody">
    <w:name w:val="mdxBody"/>
    <w:basedOn w:val="Normale"/>
    <w:rsid w:val="00872ED2"/>
    <w:rPr>
      <w:sz w:val="22"/>
    </w:rPr>
  </w:style>
  <w:style w:type="paragraph" w:customStyle="1" w:styleId="mdxBold">
    <w:name w:val="mdxBold"/>
    <w:basedOn w:val="Normale"/>
    <w:rsid w:val="00872ED2"/>
    <w:rPr>
      <w:b/>
      <w:sz w:val="22"/>
      <w:lang w:val="en-US"/>
    </w:rPr>
  </w:style>
  <w:style w:type="paragraph" w:customStyle="1" w:styleId="mdxAddressRight">
    <w:name w:val="mdxAddress_Right"/>
    <w:basedOn w:val="Normale"/>
    <w:rsid w:val="00872ED2"/>
    <w:pPr>
      <w:spacing w:line="240" w:lineRule="exact"/>
    </w:pPr>
    <w:rPr>
      <w:sz w:val="18"/>
    </w:rPr>
  </w:style>
  <w:style w:type="paragraph" w:customStyle="1" w:styleId="mdxAddRightBold">
    <w:name w:val="mdxAddRight_Bold"/>
    <w:basedOn w:val="mdxAddressRight"/>
    <w:rsid w:val="00872ED2"/>
    <w:rPr>
      <w:b/>
    </w:rPr>
  </w:style>
  <w:style w:type="paragraph" w:customStyle="1" w:styleId="FooterInvi">
    <w:name w:val="Footer_Invi"/>
    <w:basedOn w:val="Pidipagina"/>
    <w:rsid w:val="00872ED2"/>
  </w:style>
  <w:style w:type="paragraph" w:customStyle="1" w:styleId="mdxFileStamp">
    <w:name w:val="mdxFileStamp"/>
    <w:basedOn w:val="mdxBody"/>
    <w:rsid w:val="00872ED2"/>
    <w:pPr>
      <w:spacing w:line="280" w:lineRule="exact"/>
    </w:pPr>
    <w:rPr>
      <w:sz w:val="16"/>
    </w:rPr>
  </w:style>
  <w:style w:type="paragraph" w:styleId="Testonotaapidipagina">
    <w:name w:val="footnote text"/>
    <w:basedOn w:val="Normale"/>
    <w:semiHidden/>
    <w:rsid w:val="00872ED2"/>
  </w:style>
  <w:style w:type="character" w:styleId="Rimandonotaapidipagina">
    <w:name w:val="footnote reference"/>
    <w:basedOn w:val="Carpredefinitoparagrafo"/>
    <w:semiHidden/>
    <w:rsid w:val="00872ED2"/>
    <w:rPr>
      <w:vertAlign w:val="superscript"/>
    </w:rPr>
  </w:style>
  <w:style w:type="table" w:styleId="Grigliatabella">
    <w:name w:val="Table Grid"/>
    <w:basedOn w:val="Tabellanormale"/>
    <w:rsid w:val="009B39B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rmale">
    <w:name w:val="Plain Text"/>
    <w:basedOn w:val="Normale"/>
    <w:link w:val="TestonormaleCarattere"/>
    <w:uiPriority w:val="99"/>
    <w:unhideWhenUsed/>
    <w:rsid w:val="00462B76"/>
    <w:rPr>
      <w:rFonts w:ascii="Consolas" w:eastAsia="SimSun" w:hAnsi="Consolas"/>
      <w:sz w:val="21"/>
      <w:szCs w:val="21"/>
      <w:lang w:eastAsia="zh-CN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462B76"/>
    <w:rPr>
      <w:rFonts w:ascii="Consolas" w:eastAsia="SimSun" w:hAnsi="Consolas"/>
      <w:sz w:val="21"/>
      <w:szCs w:val="21"/>
    </w:rPr>
  </w:style>
  <w:style w:type="paragraph" w:customStyle="1" w:styleId="mdxLogo">
    <w:name w:val="mdxLogo"/>
    <w:basedOn w:val="Intestazione"/>
    <w:rsid w:val="00B23206"/>
    <w:pPr>
      <w:pBdr>
        <w:bottom w:val="none" w:sz="0" w:space="0" w:color="auto"/>
      </w:pBdr>
    </w:pPr>
    <w:rPr>
      <w:rFonts w:ascii="Middlesex University Logo" w:hAnsi="Middlesex University Logo"/>
      <w:sz w:val="220"/>
    </w:rPr>
  </w:style>
  <w:style w:type="paragraph" w:styleId="Testofumetto">
    <w:name w:val="Balloon Text"/>
    <w:basedOn w:val="Normale"/>
    <w:link w:val="TestofumettoCarattere"/>
    <w:rsid w:val="006F3AF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6F3AFD"/>
    <w:rPr>
      <w:rFonts w:ascii="Tahoma" w:hAnsi="Tahoma" w:cs="Tahoma"/>
      <w:sz w:val="16"/>
      <w:szCs w:val="16"/>
      <w:lang w:eastAsia="en-US"/>
    </w:rPr>
  </w:style>
  <w:style w:type="character" w:styleId="Testosegnaposto">
    <w:name w:val="Placeholder Text"/>
    <w:basedOn w:val="Carpredefinitoparagrafo"/>
    <w:uiPriority w:val="99"/>
    <w:semiHidden/>
    <w:rsid w:val="00794E65"/>
    <w:rPr>
      <w:color w:val="80808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6CA7"/>
    <w:rPr>
      <w:rFonts w:ascii="Arial" w:hAnsi="Arial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872ED2"/>
    <w:rPr>
      <w:rFonts w:ascii="Arial" w:hAnsi="Arial"/>
      <w:lang w:eastAsia="en-US"/>
    </w:rPr>
  </w:style>
  <w:style w:type="paragraph" w:styleId="Titolo1">
    <w:name w:val="heading 1"/>
    <w:basedOn w:val="Normale"/>
    <w:next w:val="Normale"/>
    <w:qFormat/>
    <w:rsid w:val="00872ED2"/>
    <w:pPr>
      <w:keepNext/>
      <w:outlineLvl w:val="0"/>
    </w:pPr>
    <w:rPr>
      <w:rFonts w:ascii="UniversBold" w:hAnsi="UniversBold" w:cs="Arial"/>
      <w:sz w:val="28"/>
    </w:rPr>
  </w:style>
  <w:style w:type="paragraph" w:styleId="Titolo2">
    <w:name w:val="heading 2"/>
    <w:basedOn w:val="Normale"/>
    <w:next w:val="Normale"/>
    <w:qFormat/>
    <w:rsid w:val="00872ED2"/>
    <w:pPr>
      <w:keepNext/>
      <w:outlineLvl w:val="1"/>
    </w:pPr>
    <w:rPr>
      <w:rFonts w:cs="Arial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872ED2"/>
    <w:pPr>
      <w:pBdr>
        <w:bottom w:val="single" w:sz="4" w:space="3" w:color="auto"/>
      </w:pBdr>
      <w:tabs>
        <w:tab w:val="center" w:pos="4153"/>
        <w:tab w:val="right" w:pos="8306"/>
      </w:tabs>
    </w:pPr>
  </w:style>
  <w:style w:type="paragraph" w:styleId="Sommario1">
    <w:name w:val="toc 1"/>
    <w:basedOn w:val="Normale"/>
    <w:next w:val="Normale"/>
    <w:semiHidden/>
    <w:rsid w:val="00872ED2"/>
    <w:pPr>
      <w:tabs>
        <w:tab w:val="left" w:pos="567"/>
        <w:tab w:val="left" w:pos="8789"/>
      </w:tabs>
      <w:spacing w:before="560" w:after="200" w:line="281" w:lineRule="auto"/>
      <w:ind w:left="567" w:hanging="567"/>
    </w:pPr>
    <w:rPr>
      <w:caps/>
      <w:color w:val="406679"/>
    </w:rPr>
  </w:style>
  <w:style w:type="paragraph" w:styleId="Sommario2">
    <w:name w:val="toc 2"/>
    <w:basedOn w:val="Sommario1"/>
    <w:next w:val="Normale"/>
    <w:semiHidden/>
    <w:rsid w:val="00872ED2"/>
    <w:pPr>
      <w:tabs>
        <w:tab w:val="right" w:pos="1134"/>
      </w:tabs>
      <w:spacing w:after="0"/>
      <w:ind w:left="1134"/>
    </w:pPr>
    <w:rPr>
      <w:caps w:val="0"/>
      <w:color w:val="auto"/>
    </w:rPr>
  </w:style>
  <w:style w:type="paragraph" w:styleId="Sommario3">
    <w:name w:val="toc 3"/>
    <w:basedOn w:val="Sommario2"/>
    <w:next w:val="Normale"/>
    <w:semiHidden/>
    <w:rsid w:val="00872ED2"/>
    <w:pPr>
      <w:spacing w:before="100"/>
      <w:ind w:left="1701"/>
    </w:pPr>
  </w:style>
  <w:style w:type="paragraph" w:styleId="Pidipagina">
    <w:name w:val="footer"/>
    <w:basedOn w:val="Normale"/>
    <w:rsid w:val="00872ED2"/>
    <w:pPr>
      <w:tabs>
        <w:tab w:val="center" w:pos="4153"/>
        <w:tab w:val="right" w:pos="8306"/>
      </w:tabs>
    </w:pPr>
    <w:rPr>
      <w:vanish/>
      <w:sz w:val="16"/>
    </w:rPr>
  </w:style>
  <w:style w:type="character" w:styleId="Numeropagina">
    <w:name w:val="page number"/>
    <w:basedOn w:val="Carpredefinitoparagrafo"/>
    <w:rsid w:val="00872ED2"/>
    <w:rPr>
      <w:rFonts w:ascii="Trebuchet MS" w:hAnsi="Trebuchet MS"/>
      <w:sz w:val="20"/>
    </w:rPr>
  </w:style>
  <w:style w:type="paragraph" w:customStyle="1" w:styleId="BodyText">
    <w:name w:val="_BodyText"/>
    <w:rsid w:val="00872ED2"/>
    <w:pPr>
      <w:spacing w:after="240" w:line="350" w:lineRule="exact"/>
    </w:pPr>
    <w:rPr>
      <w:rFonts w:ascii="UniversLight" w:hAnsi="UniversLight" w:cs="Arial"/>
      <w:sz w:val="19"/>
      <w:lang w:eastAsia="en-US"/>
    </w:rPr>
  </w:style>
  <w:style w:type="paragraph" w:customStyle="1" w:styleId="Bullet">
    <w:name w:val="_Bullet"/>
    <w:basedOn w:val="Normale"/>
    <w:rsid w:val="00872ED2"/>
    <w:pPr>
      <w:keepLines/>
      <w:widowControl w:val="0"/>
      <w:numPr>
        <w:numId w:val="33"/>
      </w:numPr>
    </w:pPr>
    <w:rPr>
      <w:rFonts w:cs="Arial"/>
    </w:rPr>
  </w:style>
  <w:style w:type="paragraph" w:styleId="Mappadocumento">
    <w:name w:val="Document Map"/>
    <w:basedOn w:val="Normale"/>
    <w:semiHidden/>
    <w:rsid w:val="00872ED2"/>
    <w:pPr>
      <w:shd w:val="clear" w:color="auto" w:fill="000080"/>
    </w:pPr>
    <w:rPr>
      <w:rFonts w:ascii="Tahoma" w:hAnsi="Tahoma" w:cs="Tahoma"/>
    </w:rPr>
  </w:style>
  <w:style w:type="character" w:styleId="Collegamentoipertestuale">
    <w:name w:val="Hyperlink"/>
    <w:basedOn w:val="Carpredefinitoparagrafo"/>
    <w:rsid w:val="00872ED2"/>
    <w:rPr>
      <w:color w:val="0000FF"/>
      <w:u w:val="single"/>
    </w:rPr>
  </w:style>
  <w:style w:type="paragraph" w:customStyle="1" w:styleId="mdxAddressLeft">
    <w:name w:val="mdxAddress_Left"/>
    <w:basedOn w:val="Normale"/>
    <w:rsid w:val="00872ED2"/>
    <w:rPr>
      <w:sz w:val="22"/>
    </w:rPr>
  </w:style>
  <w:style w:type="paragraph" w:customStyle="1" w:styleId="mdxTitle">
    <w:name w:val="mdxTitle"/>
    <w:basedOn w:val="Normale"/>
    <w:rsid w:val="00872ED2"/>
    <w:rPr>
      <w:b/>
      <w:bCs/>
    </w:rPr>
  </w:style>
  <w:style w:type="paragraph" w:customStyle="1" w:styleId="mdxBody">
    <w:name w:val="mdxBody"/>
    <w:basedOn w:val="Normale"/>
    <w:rsid w:val="00872ED2"/>
    <w:rPr>
      <w:sz w:val="22"/>
    </w:rPr>
  </w:style>
  <w:style w:type="paragraph" w:customStyle="1" w:styleId="mdxBold">
    <w:name w:val="mdxBold"/>
    <w:basedOn w:val="Normale"/>
    <w:rsid w:val="00872ED2"/>
    <w:rPr>
      <w:b/>
      <w:sz w:val="22"/>
      <w:lang w:val="en-US"/>
    </w:rPr>
  </w:style>
  <w:style w:type="paragraph" w:customStyle="1" w:styleId="mdxAddressRight">
    <w:name w:val="mdxAddress_Right"/>
    <w:basedOn w:val="Normale"/>
    <w:rsid w:val="00872ED2"/>
    <w:pPr>
      <w:spacing w:line="240" w:lineRule="exact"/>
    </w:pPr>
    <w:rPr>
      <w:sz w:val="18"/>
    </w:rPr>
  </w:style>
  <w:style w:type="paragraph" w:customStyle="1" w:styleId="mdxAddRightBold">
    <w:name w:val="mdxAddRight_Bold"/>
    <w:basedOn w:val="mdxAddressRight"/>
    <w:rsid w:val="00872ED2"/>
    <w:rPr>
      <w:b/>
    </w:rPr>
  </w:style>
  <w:style w:type="paragraph" w:customStyle="1" w:styleId="FooterInvi">
    <w:name w:val="Footer_Invi"/>
    <w:basedOn w:val="Pidipagina"/>
    <w:rsid w:val="00872ED2"/>
  </w:style>
  <w:style w:type="paragraph" w:customStyle="1" w:styleId="mdxFileStamp">
    <w:name w:val="mdxFileStamp"/>
    <w:basedOn w:val="mdxBody"/>
    <w:rsid w:val="00872ED2"/>
    <w:pPr>
      <w:spacing w:line="280" w:lineRule="exact"/>
    </w:pPr>
    <w:rPr>
      <w:sz w:val="16"/>
    </w:rPr>
  </w:style>
  <w:style w:type="paragraph" w:styleId="Testonotaapidipagina">
    <w:name w:val="footnote text"/>
    <w:basedOn w:val="Normale"/>
    <w:semiHidden/>
    <w:rsid w:val="00872ED2"/>
  </w:style>
  <w:style w:type="character" w:styleId="Rimandonotaapidipagina">
    <w:name w:val="footnote reference"/>
    <w:basedOn w:val="Carpredefinitoparagrafo"/>
    <w:semiHidden/>
    <w:rsid w:val="00872ED2"/>
    <w:rPr>
      <w:vertAlign w:val="superscript"/>
    </w:rPr>
  </w:style>
  <w:style w:type="table" w:styleId="Grigliatabella">
    <w:name w:val="Table Grid"/>
    <w:basedOn w:val="Tabellanormale"/>
    <w:rsid w:val="009B39B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rmale">
    <w:name w:val="Plain Text"/>
    <w:basedOn w:val="Normale"/>
    <w:link w:val="TestonormaleCarattere"/>
    <w:uiPriority w:val="99"/>
    <w:unhideWhenUsed/>
    <w:rsid w:val="00462B76"/>
    <w:rPr>
      <w:rFonts w:ascii="Consolas" w:eastAsia="SimSun" w:hAnsi="Consolas"/>
      <w:sz w:val="21"/>
      <w:szCs w:val="21"/>
      <w:lang w:eastAsia="zh-CN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462B76"/>
    <w:rPr>
      <w:rFonts w:ascii="Consolas" w:eastAsia="SimSun" w:hAnsi="Consolas"/>
      <w:sz w:val="21"/>
      <w:szCs w:val="21"/>
    </w:rPr>
  </w:style>
  <w:style w:type="paragraph" w:customStyle="1" w:styleId="mdxLogo">
    <w:name w:val="mdxLogo"/>
    <w:basedOn w:val="Intestazione"/>
    <w:rsid w:val="00B23206"/>
    <w:pPr>
      <w:pBdr>
        <w:bottom w:val="none" w:sz="0" w:space="0" w:color="auto"/>
      </w:pBdr>
    </w:pPr>
    <w:rPr>
      <w:rFonts w:ascii="Middlesex University Logo" w:hAnsi="Middlesex University Logo"/>
      <w:sz w:val="220"/>
    </w:rPr>
  </w:style>
  <w:style w:type="paragraph" w:styleId="Testofumetto">
    <w:name w:val="Balloon Text"/>
    <w:basedOn w:val="Normale"/>
    <w:link w:val="TestofumettoCarattere"/>
    <w:rsid w:val="006F3AF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6F3AFD"/>
    <w:rPr>
      <w:rFonts w:ascii="Tahoma" w:hAnsi="Tahoma" w:cs="Tahoma"/>
      <w:sz w:val="16"/>
      <w:szCs w:val="16"/>
      <w:lang w:eastAsia="en-US"/>
    </w:rPr>
  </w:style>
  <w:style w:type="character" w:styleId="Testosegnaposto">
    <w:name w:val="Placeholder Text"/>
    <w:basedOn w:val="Carpredefinitoparagrafo"/>
    <w:uiPriority w:val="99"/>
    <w:semiHidden/>
    <w:rsid w:val="00794E65"/>
    <w:rPr>
      <w:color w:val="80808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6CA7"/>
    <w:rPr>
      <w:rFonts w:ascii="Arial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1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xchanges@mdx.ac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mdx\mdx_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499BA-42ED-4CBF-A6A3-5937FF8C9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mdx_letterhead.dot</Template>
  <TotalTime>0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Letterhead</vt:lpstr>
      <vt:lpstr>Letterhead</vt:lpstr>
    </vt:vector>
  </TitlesOfParts>
  <Company>Created by Precedent</Company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</dc:title>
  <dc:creator>Middlesex University</dc:creator>
  <cp:lastModifiedBy>zampste08544</cp:lastModifiedBy>
  <cp:revision>2</cp:revision>
  <cp:lastPrinted>2011-08-19T11:49:00Z</cp:lastPrinted>
  <dcterms:created xsi:type="dcterms:W3CDTF">2014-05-07T07:34:00Z</dcterms:created>
  <dcterms:modified xsi:type="dcterms:W3CDTF">2014-05-07T07:34:00Z</dcterms:modified>
</cp:coreProperties>
</file>